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7619A" w14:textId="7509E480" w:rsidR="00B57609" w:rsidRDefault="00757B34" w:rsidP="0033165D">
      <w:pPr>
        <w:jc w:val="left"/>
        <w:rPr>
          <w:b/>
          <w:sz w:val="32"/>
        </w:rPr>
      </w:pPr>
      <w:r w:rsidRPr="00757B34">
        <w:rPr>
          <w:rFonts w:asciiTheme="majorEastAsia" w:eastAsiaTheme="majorEastAsia" w:hAnsiTheme="majorEastAsia" w:hint="eastAsia"/>
          <w:b/>
          <w:sz w:val="32"/>
          <w:szCs w:val="32"/>
        </w:rPr>
        <w:t>研究集会スタートアップ</w:t>
      </w:r>
      <w:r w:rsidR="0033165D">
        <w:rPr>
          <w:rFonts w:asciiTheme="majorEastAsia" w:eastAsiaTheme="majorEastAsia" w:hAnsiTheme="majorEastAsia" w:hint="eastAsia"/>
          <w:b/>
          <w:sz w:val="32"/>
          <w:szCs w:val="32"/>
        </w:rPr>
        <w:t>及びその飛躍への</w:t>
      </w:r>
      <w:r w:rsidRPr="00757B34">
        <w:rPr>
          <w:rFonts w:asciiTheme="majorEastAsia" w:eastAsiaTheme="majorEastAsia" w:hAnsiTheme="majorEastAsia" w:hint="eastAsia"/>
          <w:b/>
          <w:sz w:val="32"/>
          <w:szCs w:val="32"/>
        </w:rPr>
        <w:t>助成　報告書</w:t>
      </w:r>
      <w:r>
        <w:rPr>
          <w:rFonts w:hint="eastAsia"/>
          <w:b/>
          <w:sz w:val="32"/>
        </w:rPr>
        <w:t xml:space="preserve">    </w:t>
      </w:r>
      <w:r w:rsidR="00D74A09">
        <w:rPr>
          <w:rFonts w:hint="eastAsia"/>
          <w:sz w:val="24"/>
          <w:u w:val="single"/>
        </w:rPr>
        <w:t>No.</w:t>
      </w:r>
      <w:r w:rsidR="00D74A09">
        <w:rPr>
          <w:rFonts w:hint="eastAsia"/>
          <w:sz w:val="24"/>
          <w:u w:val="single"/>
        </w:rPr>
        <w:t>１</w:t>
      </w:r>
      <w:r>
        <w:rPr>
          <w:rFonts w:hint="eastAsia"/>
          <w:b/>
          <w:sz w:val="32"/>
        </w:rPr>
        <w:t xml:space="preserve">    </w:t>
      </w:r>
      <w:r w:rsidR="00B57609">
        <w:rPr>
          <w:rFonts w:hint="eastAsia"/>
          <w:b/>
          <w:sz w:val="32"/>
        </w:rPr>
        <w:t xml:space="preserve">　</w:t>
      </w:r>
    </w:p>
    <w:p w14:paraId="5C3680C2" w14:textId="473E6F61" w:rsidR="00564491" w:rsidRPr="00564491" w:rsidRDefault="00564491" w:rsidP="0033165D">
      <w:pPr>
        <w:jc w:val="left"/>
        <w:rPr>
          <w:rFonts w:hint="eastAsia"/>
          <w:bCs/>
          <w:szCs w:val="21"/>
        </w:rPr>
      </w:pPr>
      <w:r w:rsidRPr="00564491">
        <w:rPr>
          <w:rFonts w:hint="eastAsia"/>
          <w:bCs/>
          <w:szCs w:val="21"/>
        </w:rPr>
        <w:t xml:space="preserve">　　　　　　　　　　　　　　　　　　　　　　　　　　　　</w:t>
      </w:r>
      <w:r>
        <w:rPr>
          <w:rFonts w:hint="eastAsia"/>
          <w:bCs/>
          <w:szCs w:val="21"/>
        </w:rPr>
        <w:t xml:space="preserve">　　　　　</w:t>
      </w:r>
      <w:r w:rsidRPr="00564491">
        <w:rPr>
          <w:rFonts w:hint="eastAsia"/>
          <w:bCs/>
          <w:szCs w:val="21"/>
        </w:rPr>
        <w:t>（報告回数：　　　回目）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9"/>
        <w:gridCol w:w="1802"/>
        <w:gridCol w:w="6873"/>
      </w:tblGrid>
      <w:tr w:rsidR="00B57609" w14:paraId="443761A2" w14:textId="77777777">
        <w:tc>
          <w:tcPr>
            <w:tcW w:w="1159" w:type="dxa"/>
            <w:vAlign w:val="center"/>
          </w:tcPr>
          <w:p w14:paraId="4437619B" w14:textId="77777777" w:rsidR="00B57609" w:rsidRDefault="00B57609">
            <w:pPr>
              <w:jc w:val="center"/>
            </w:pPr>
          </w:p>
          <w:p w14:paraId="4437619C" w14:textId="77777777" w:rsidR="00B57609" w:rsidRDefault="00B57609">
            <w:pPr>
              <w:jc w:val="center"/>
            </w:pPr>
            <w:r>
              <w:rPr>
                <w:rFonts w:hint="eastAsia"/>
              </w:rPr>
              <w:t>整理番号</w:t>
            </w:r>
          </w:p>
          <w:p w14:paraId="4437619D" w14:textId="77777777" w:rsidR="00B57609" w:rsidRDefault="00B57609">
            <w:pPr>
              <w:jc w:val="center"/>
            </w:pPr>
          </w:p>
        </w:tc>
        <w:tc>
          <w:tcPr>
            <w:tcW w:w="1802" w:type="dxa"/>
          </w:tcPr>
          <w:p w14:paraId="4437619E" w14:textId="77777777" w:rsidR="00B57609" w:rsidRDefault="00B57609"/>
          <w:p w14:paraId="4437619F" w14:textId="067A768B" w:rsidR="00B57609" w:rsidRDefault="00B57609" w:rsidP="00D74A09">
            <w:pPr>
              <w:ind w:firstLineChars="200" w:firstLine="420"/>
            </w:pPr>
            <w:r>
              <w:rPr>
                <w:rFonts w:hint="eastAsia"/>
              </w:rPr>
              <w:t>‐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‐</w:t>
            </w:r>
          </w:p>
        </w:tc>
        <w:tc>
          <w:tcPr>
            <w:tcW w:w="6873" w:type="dxa"/>
          </w:tcPr>
          <w:p w14:paraId="443761A0" w14:textId="77777777" w:rsidR="00B57609" w:rsidRDefault="00B57609"/>
          <w:p w14:paraId="443761A1" w14:textId="77777777" w:rsidR="00B57609" w:rsidRDefault="00B57609">
            <w:r>
              <w:rPr>
                <w:rFonts w:hint="eastAsia"/>
              </w:rPr>
              <w:t xml:space="preserve">報告者氏名　　　　　　　　　　　　　　　　　</w:t>
            </w:r>
          </w:p>
        </w:tc>
      </w:tr>
      <w:tr w:rsidR="00B57609" w14:paraId="443761AA" w14:textId="77777777">
        <w:tc>
          <w:tcPr>
            <w:tcW w:w="1159" w:type="dxa"/>
            <w:vAlign w:val="center"/>
          </w:tcPr>
          <w:p w14:paraId="443761A3" w14:textId="77777777" w:rsidR="00B57609" w:rsidRDefault="00B57609">
            <w:pPr>
              <w:jc w:val="center"/>
            </w:pPr>
          </w:p>
          <w:p w14:paraId="443761A4" w14:textId="77777777" w:rsidR="00B57609" w:rsidRDefault="00B57609">
            <w:pPr>
              <w:jc w:val="center"/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助成額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</w:instrText>
            </w:r>
            <w:r>
              <w:instrText>)</w:instrText>
            </w:r>
            <w:r>
              <w:fldChar w:fldCharType="end"/>
            </w:r>
          </w:p>
          <w:p w14:paraId="443761A5" w14:textId="77777777" w:rsidR="00B57609" w:rsidRDefault="00B57609">
            <w:pPr>
              <w:jc w:val="center"/>
            </w:pPr>
          </w:p>
        </w:tc>
        <w:tc>
          <w:tcPr>
            <w:tcW w:w="1802" w:type="dxa"/>
          </w:tcPr>
          <w:p w14:paraId="443761A6" w14:textId="77777777" w:rsidR="00B57609" w:rsidRDefault="00B57609"/>
          <w:p w14:paraId="443761A7" w14:textId="77777777" w:rsidR="00B57609" w:rsidRDefault="00B57609">
            <w:r>
              <w:rPr>
                <w:rFonts w:hint="eastAsia"/>
                <w:u w:val="single"/>
              </w:rPr>
              <w:t xml:space="preserve">　　　　　</w:t>
            </w:r>
            <w:r>
              <w:rPr>
                <w:rFonts w:hint="eastAsia"/>
              </w:rPr>
              <w:t>万円</w:t>
            </w:r>
          </w:p>
        </w:tc>
        <w:tc>
          <w:tcPr>
            <w:tcW w:w="6873" w:type="dxa"/>
          </w:tcPr>
          <w:p w14:paraId="443761A8" w14:textId="77777777" w:rsidR="00B57609" w:rsidRDefault="00B57609"/>
          <w:p w14:paraId="443761A9" w14:textId="49CE2B88" w:rsidR="00B57609" w:rsidRDefault="00B57609">
            <w:r>
              <w:rPr>
                <w:rFonts w:hint="eastAsia"/>
              </w:rPr>
              <w:t xml:space="preserve">所属機関：　　　　　　　　　　　　　　　　</w:t>
            </w:r>
            <w:r w:rsidR="007D4A26">
              <w:rPr>
                <w:rFonts w:hint="eastAsia"/>
              </w:rPr>
              <w:t>職名</w:t>
            </w:r>
            <w:r>
              <w:rPr>
                <w:rFonts w:hint="eastAsia"/>
              </w:rPr>
              <w:t>：</w:t>
            </w:r>
          </w:p>
        </w:tc>
      </w:tr>
    </w:tbl>
    <w:p w14:paraId="443761AB" w14:textId="77777777" w:rsidR="00B57609" w:rsidRDefault="00B5760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6"/>
      </w:tblGrid>
      <w:tr w:rsidR="00B57609" w14:paraId="443761AF" w14:textId="77777777">
        <w:tc>
          <w:tcPr>
            <w:tcW w:w="9836" w:type="dxa"/>
          </w:tcPr>
          <w:p w14:paraId="443761AC" w14:textId="77777777" w:rsidR="00B57609" w:rsidRDefault="00B57609"/>
          <w:p w14:paraId="443761AD" w14:textId="39327885" w:rsidR="00B57609" w:rsidRDefault="00DE4869" w:rsidP="00A1476C">
            <w:r w:rsidRPr="00564491">
              <w:rPr>
                <w:rFonts w:hint="eastAsia"/>
                <w:spacing w:val="42"/>
                <w:kern w:val="0"/>
                <w:fitText w:val="1680" w:id="1787995395"/>
              </w:rPr>
              <w:t>研究集会等</w:t>
            </w:r>
            <w:r w:rsidRPr="00564491">
              <w:rPr>
                <w:rFonts w:hint="eastAsia"/>
                <w:kern w:val="0"/>
                <w:fitText w:val="1680" w:id="1787995395"/>
              </w:rPr>
              <w:t>名</w:t>
            </w:r>
            <w:r>
              <w:rPr>
                <w:rFonts w:hint="eastAsia"/>
              </w:rPr>
              <w:t xml:space="preserve">　</w:t>
            </w:r>
            <w:r w:rsidR="00B57609">
              <w:rPr>
                <w:rFonts w:hint="eastAsia"/>
              </w:rPr>
              <w:t>：</w:t>
            </w:r>
          </w:p>
          <w:p w14:paraId="443761AE" w14:textId="77777777" w:rsidR="00B57609" w:rsidRDefault="00B57609"/>
        </w:tc>
      </w:tr>
      <w:tr w:rsidR="00B57609" w14:paraId="443761B3" w14:textId="77777777">
        <w:tc>
          <w:tcPr>
            <w:tcW w:w="9836" w:type="dxa"/>
          </w:tcPr>
          <w:p w14:paraId="443761B0" w14:textId="77777777" w:rsidR="00B57609" w:rsidRDefault="00B57609"/>
          <w:p w14:paraId="443761B1" w14:textId="77777777" w:rsidR="00B57609" w:rsidRDefault="00B57609"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開催地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　　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 xml:space="preserve">　：</w:t>
            </w:r>
          </w:p>
          <w:p w14:paraId="443761B2" w14:textId="77777777" w:rsidR="00B57609" w:rsidRDefault="00B57609"/>
        </w:tc>
      </w:tr>
      <w:tr w:rsidR="00B57609" w14:paraId="443761B7" w14:textId="77777777">
        <w:tc>
          <w:tcPr>
            <w:tcW w:w="9836" w:type="dxa"/>
          </w:tcPr>
          <w:p w14:paraId="443761B4" w14:textId="77777777" w:rsidR="00B57609" w:rsidRDefault="00B57609"/>
          <w:p w14:paraId="443761B5" w14:textId="77777777" w:rsidR="00B57609" w:rsidRDefault="00B57609"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開催期間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　　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 xml:space="preserve">　：　自　　　年　　　月　　　日　　～　　至　　　　年　　　月　　　日</w:t>
            </w:r>
          </w:p>
          <w:p w14:paraId="443761B6" w14:textId="77777777" w:rsidR="00B57609" w:rsidRDefault="00B57609"/>
        </w:tc>
      </w:tr>
      <w:tr w:rsidR="00B57609" w14:paraId="443761BB" w14:textId="77777777">
        <w:tc>
          <w:tcPr>
            <w:tcW w:w="9836" w:type="dxa"/>
            <w:tcBorders>
              <w:bottom w:val="double" w:sz="4" w:space="0" w:color="auto"/>
            </w:tcBorders>
          </w:tcPr>
          <w:p w14:paraId="443761B8" w14:textId="77777777" w:rsidR="00B57609" w:rsidRDefault="00B57609"/>
          <w:p w14:paraId="443761B9" w14:textId="77777777" w:rsidR="00B57609" w:rsidRDefault="00B57609"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添付資料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　　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 xml:space="preserve">　：</w:t>
            </w:r>
          </w:p>
          <w:p w14:paraId="443761BA" w14:textId="77777777" w:rsidR="00B57609" w:rsidRDefault="00B57609"/>
        </w:tc>
      </w:tr>
      <w:tr w:rsidR="00B57609" w14:paraId="443761DD" w14:textId="77777777">
        <w:tc>
          <w:tcPr>
            <w:tcW w:w="9836" w:type="dxa"/>
            <w:tcBorders>
              <w:top w:val="double" w:sz="4" w:space="0" w:color="auto"/>
            </w:tcBorders>
          </w:tcPr>
          <w:p w14:paraId="443761BC" w14:textId="77777777" w:rsidR="00B57609" w:rsidRDefault="00B57609"/>
          <w:p w14:paraId="443761BD" w14:textId="0D8CC00B" w:rsidR="00B57609" w:rsidRDefault="00B57609">
            <w:r>
              <w:rPr>
                <w:rFonts w:hint="eastAsia"/>
              </w:rPr>
              <w:t xml:space="preserve">［　</w:t>
            </w:r>
            <w:r w:rsidR="00757B34">
              <w:rPr>
                <w:rFonts w:hint="eastAsia"/>
              </w:rPr>
              <w:t>研究集会</w:t>
            </w:r>
            <w:r w:rsidR="00C6780A">
              <w:rPr>
                <w:rFonts w:hint="eastAsia"/>
              </w:rPr>
              <w:t>等</w:t>
            </w:r>
            <w:r>
              <w:rPr>
                <w:rFonts w:hint="eastAsia"/>
              </w:rPr>
              <w:t>報告　］</w:t>
            </w:r>
          </w:p>
          <w:p w14:paraId="443761BE" w14:textId="77777777" w:rsidR="00B57609" w:rsidRDefault="00B57609"/>
          <w:p w14:paraId="443761BF" w14:textId="77777777" w:rsidR="00B57609" w:rsidRDefault="00B57609"/>
          <w:p w14:paraId="443761C0" w14:textId="77777777" w:rsidR="00B57609" w:rsidRDefault="00B57609"/>
          <w:p w14:paraId="443761C1" w14:textId="77777777" w:rsidR="00B57609" w:rsidRDefault="00B57609"/>
          <w:p w14:paraId="443761C2" w14:textId="77777777" w:rsidR="00B57609" w:rsidRDefault="00B57609"/>
          <w:p w14:paraId="443761C3" w14:textId="77777777" w:rsidR="00B57609" w:rsidRDefault="00B57609"/>
          <w:p w14:paraId="443761C4" w14:textId="77777777" w:rsidR="00B57609" w:rsidRDefault="00B57609"/>
          <w:p w14:paraId="443761C5" w14:textId="77777777" w:rsidR="00B57609" w:rsidRDefault="00B57609"/>
          <w:p w14:paraId="443761C6" w14:textId="77777777" w:rsidR="00B57609" w:rsidRDefault="00B57609"/>
          <w:p w14:paraId="443761C7" w14:textId="77777777" w:rsidR="00B57609" w:rsidRDefault="00B57609"/>
          <w:p w14:paraId="443761C8" w14:textId="77777777" w:rsidR="00B57609" w:rsidRDefault="00B57609"/>
          <w:p w14:paraId="443761C9" w14:textId="77777777" w:rsidR="00B57609" w:rsidRDefault="00B57609"/>
          <w:p w14:paraId="443761CA" w14:textId="77777777" w:rsidR="00B57609" w:rsidRDefault="00B57609"/>
          <w:p w14:paraId="443761CB" w14:textId="77777777" w:rsidR="00B57609" w:rsidRDefault="00B57609"/>
          <w:p w14:paraId="443761CC" w14:textId="77777777" w:rsidR="00B57609" w:rsidRDefault="00B57609"/>
          <w:p w14:paraId="443761CD" w14:textId="77777777" w:rsidR="00B57609" w:rsidRDefault="00B57609"/>
          <w:p w14:paraId="443761CE" w14:textId="77777777" w:rsidR="00B57609" w:rsidRDefault="00B57609"/>
          <w:p w14:paraId="443761CF" w14:textId="77777777" w:rsidR="00B57609" w:rsidRDefault="00B57609"/>
          <w:p w14:paraId="443761D0" w14:textId="77777777" w:rsidR="00B57609" w:rsidRDefault="00B57609"/>
          <w:p w14:paraId="443761D1" w14:textId="77777777" w:rsidR="00B57609" w:rsidRDefault="00B57609"/>
          <w:p w14:paraId="443761D2" w14:textId="77777777" w:rsidR="00B57609" w:rsidRDefault="00B57609"/>
          <w:p w14:paraId="443761D3" w14:textId="77777777" w:rsidR="00B57609" w:rsidRDefault="00B57609"/>
          <w:p w14:paraId="443761D4" w14:textId="77777777" w:rsidR="00B57609" w:rsidRDefault="00B57609"/>
          <w:p w14:paraId="443761D5" w14:textId="77777777" w:rsidR="00B57609" w:rsidRDefault="00B57609"/>
          <w:p w14:paraId="443761D6" w14:textId="77777777" w:rsidR="00757B34" w:rsidRDefault="00757B34"/>
          <w:p w14:paraId="443761D7" w14:textId="77777777" w:rsidR="00757B34" w:rsidRDefault="00757B34"/>
          <w:p w14:paraId="443761D8" w14:textId="77777777" w:rsidR="00757B34" w:rsidRDefault="00757B34"/>
          <w:p w14:paraId="443761DA" w14:textId="77777777" w:rsidR="00B57609" w:rsidRDefault="00B57609">
            <w:pPr>
              <w:rPr>
                <w:rFonts w:hint="eastAsia"/>
              </w:rPr>
            </w:pPr>
          </w:p>
          <w:p w14:paraId="443761DB" w14:textId="77777777" w:rsidR="00B57609" w:rsidRDefault="00B57609"/>
          <w:p w14:paraId="443761DC" w14:textId="77777777" w:rsidR="00B57609" w:rsidRDefault="00B57609"/>
        </w:tc>
      </w:tr>
    </w:tbl>
    <w:p w14:paraId="443761DE" w14:textId="77777777" w:rsidR="00B57609" w:rsidRDefault="00B57609">
      <w:r>
        <w:rPr>
          <w:b/>
          <w:sz w:val="32"/>
        </w:rPr>
        <w:br w:type="page"/>
      </w:r>
      <w:r>
        <w:rPr>
          <w:rFonts w:hint="eastAsia"/>
          <w:b/>
          <w:sz w:val="32"/>
        </w:rPr>
        <w:lastRenderedPageBreak/>
        <w:t xml:space="preserve">　　　　　　　　　</w:t>
      </w:r>
      <w:r>
        <w:rPr>
          <w:rFonts w:hint="eastAsia"/>
          <w:b/>
          <w:sz w:val="32"/>
        </w:rPr>
        <w:t xml:space="preserve">           </w:t>
      </w:r>
      <w:r>
        <w:rPr>
          <w:rFonts w:hint="eastAsia"/>
          <w:b/>
          <w:sz w:val="32"/>
        </w:rPr>
        <w:t xml:space="preserve">　　　　　　　</w:t>
      </w:r>
      <w:r>
        <w:rPr>
          <w:rFonts w:hint="eastAsia"/>
          <w:b/>
          <w:sz w:val="32"/>
        </w:rPr>
        <w:t xml:space="preserve">         </w:t>
      </w:r>
      <w:r>
        <w:rPr>
          <w:rFonts w:hint="eastAsia"/>
          <w:b/>
          <w:sz w:val="24"/>
        </w:rPr>
        <w:t xml:space="preserve">　</w:t>
      </w:r>
      <w:r>
        <w:rPr>
          <w:rFonts w:hint="eastAsia"/>
          <w:sz w:val="24"/>
          <w:u w:val="single"/>
        </w:rPr>
        <w:t>No.</w:t>
      </w:r>
      <w:r>
        <w:rPr>
          <w:rFonts w:hint="eastAsia"/>
          <w:sz w:val="24"/>
          <w:u w:val="single"/>
        </w:rPr>
        <w:t>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6"/>
      </w:tblGrid>
      <w:tr w:rsidR="00B57609" w14:paraId="44376214" w14:textId="77777777">
        <w:tc>
          <w:tcPr>
            <w:tcW w:w="9836" w:type="dxa"/>
            <w:tcBorders>
              <w:top w:val="single" w:sz="4" w:space="0" w:color="auto"/>
            </w:tcBorders>
          </w:tcPr>
          <w:p w14:paraId="443761DF" w14:textId="77777777" w:rsidR="00B57609" w:rsidRDefault="00B57609"/>
          <w:p w14:paraId="443761E0" w14:textId="7D83569A" w:rsidR="00B57609" w:rsidRDefault="00757B34">
            <w:r>
              <w:rPr>
                <w:rFonts w:hint="eastAsia"/>
              </w:rPr>
              <w:t>［研究集会</w:t>
            </w:r>
            <w:r w:rsidR="00C6780A">
              <w:rPr>
                <w:rFonts w:hint="eastAsia"/>
              </w:rPr>
              <w:t>等</w:t>
            </w:r>
            <w:r w:rsidR="00B57609">
              <w:rPr>
                <w:rFonts w:hint="eastAsia"/>
              </w:rPr>
              <w:t>報告（続）］</w:t>
            </w:r>
          </w:p>
          <w:p w14:paraId="443761E1" w14:textId="77777777" w:rsidR="00B57609" w:rsidRDefault="00B57609"/>
          <w:p w14:paraId="443761E2" w14:textId="77777777" w:rsidR="00B57609" w:rsidRDefault="00B57609"/>
          <w:p w14:paraId="443761E3" w14:textId="77777777" w:rsidR="00B57609" w:rsidRDefault="00B57609"/>
          <w:p w14:paraId="443761E4" w14:textId="77777777" w:rsidR="00B57609" w:rsidRDefault="00B57609"/>
          <w:p w14:paraId="443761E5" w14:textId="77777777" w:rsidR="00B57609" w:rsidRDefault="00B57609"/>
          <w:p w14:paraId="443761E6" w14:textId="77777777" w:rsidR="00B57609" w:rsidRDefault="00B57609"/>
          <w:p w14:paraId="443761E7" w14:textId="77777777" w:rsidR="00B57609" w:rsidRDefault="00B57609"/>
          <w:p w14:paraId="443761E8" w14:textId="77777777" w:rsidR="00B57609" w:rsidRDefault="00B57609"/>
          <w:p w14:paraId="443761E9" w14:textId="77777777" w:rsidR="00B57609" w:rsidRDefault="00B57609"/>
          <w:p w14:paraId="443761EA" w14:textId="77777777" w:rsidR="00B57609" w:rsidRDefault="00B57609"/>
          <w:p w14:paraId="443761EB" w14:textId="77777777" w:rsidR="00B57609" w:rsidRDefault="00B57609"/>
          <w:p w14:paraId="443761EC" w14:textId="77777777" w:rsidR="00B57609" w:rsidRDefault="00B57609"/>
          <w:p w14:paraId="443761ED" w14:textId="77777777" w:rsidR="00B57609" w:rsidRDefault="00B57609"/>
          <w:p w14:paraId="443761EE" w14:textId="77777777" w:rsidR="00B57609" w:rsidRDefault="00B57609"/>
          <w:p w14:paraId="443761EF" w14:textId="77777777" w:rsidR="00B57609" w:rsidRDefault="00B57609"/>
          <w:p w14:paraId="443761F0" w14:textId="77777777" w:rsidR="00B57609" w:rsidRDefault="00B57609"/>
          <w:p w14:paraId="443761F1" w14:textId="77777777" w:rsidR="00B57609" w:rsidRDefault="00B57609"/>
          <w:p w14:paraId="443761F2" w14:textId="77777777" w:rsidR="00B57609" w:rsidRDefault="00B57609"/>
          <w:p w14:paraId="443761F3" w14:textId="77777777" w:rsidR="00B57609" w:rsidRDefault="00B57609"/>
          <w:p w14:paraId="443761F4" w14:textId="77777777" w:rsidR="00B57609" w:rsidRDefault="00B57609"/>
          <w:p w14:paraId="443761F5" w14:textId="77777777" w:rsidR="00B57609" w:rsidRDefault="00B57609"/>
          <w:p w14:paraId="443761F6" w14:textId="77777777" w:rsidR="00B57609" w:rsidRDefault="00B57609"/>
          <w:p w14:paraId="443761F7" w14:textId="77777777" w:rsidR="00B57609" w:rsidRDefault="00B57609"/>
          <w:p w14:paraId="443761F8" w14:textId="77777777" w:rsidR="00B57609" w:rsidRDefault="00B57609"/>
          <w:p w14:paraId="443761F9" w14:textId="77777777" w:rsidR="00B57609" w:rsidRDefault="00B57609"/>
          <w:p w14:paraId="443761FA" w14:textId="77777777" w:rsidR="00B57609" w:rsidRDefault="00B57609"/>
          <w:p w14:paraId="443761FB" w14:textId="77777777" w:rsidR="00B57609" w:rsidRDefault="00B57609"/>
          <w:p w14:paraId="443761FC" w14:textId="77777777" w:rsidR="00B57609" w:rsidRDefault="00B57609"/>
          <w:p w14:paraId="443761FD" w14:textId="77777777" w:rsidR="00B57609" w:rsidRDefault="00B57609"/>
          <w:p w14:paraId="443761FE" w14:textId="77777777" w:rsidR="00B57609" w:rsidRDefault="00B57609"/>
          <w:p w14:paraId="443761FF" w14:textId="77777777" w:rsidR="00B57609" w:rsidRDefault="00B57609"/>
          <w:p w14:paraId="44376200" w14:textId="77777777" w:rsidR="00B57609" w:rsidRDefault="00B57609"/>
          <w:p w14:paraId="44376201" w14:textId="77777777" w:rsidR="00B57609" w:rsidRDefault="00B57609"/>
          <w:p w14:paraId="44376202" w14:textId="77777777" w:rsidR="00B57609" w:rsidRDefault="00B57609"/>
          <w:p w14:paraId="44376203" w14:textId="77777777" w:rsidR="00B57609" w:rsidRDefault="00B57609"/>
          <w:p w14:paraId="44376204" w14:textId="77777777" w:rsidR="00B57609" w:rsidRDefault="00B57609"/>
          <w:p w14:paraId="44376205" w14:textId="77777777" w:rsidR="00B57609" w:rsidRDefault="00B57609"/>
          <w:p w14:paraId="44376206" w14:textId="77777777" w:rsidR="00B57609" w:rsidRDefault="00B57609"/>
          <w:p w14:paraId="44376207" w14:textId="77777777" w:rsidR="00B57609" w:rsidRDefault="00B57609"/>
          <w:p w14:paraId="44376208" w14:textId="77777777" w:rsidR="00B57609" w:rsidRDefault="00B57609"/>
          <w:p w14:paraId="44376209" w14:textId="77777777" w:rsidR="00B57609" w:rsidRDefault="00B57609"/>
          <w:p w14:paraId="4437620A" w14:textId="77777777" w:rsidR="00B57609" w:rsidRDefault="00B57609"/>
          <w:p w14:paraId="4437620B" w14:textId="77777777" w:rsidR="00B57609" w:rsidRDefault="00B57609"/>
          <w:p w14:paraId="4437620C" w14:textId="77777777" w:rsidR="00B57609" w:rsidRDefault="00B57609"/>
          <w:p w14:paraId="4437620D" w14:textId="77777777" w:rsidR="00B57609" w:rsidRDefault="00B57609"/>
          <w:p w14:paraId="4437620E" w14:textId="77777777" w:rsidR="00B57609" w:rsidRDefault="00B57609"/>
          <w:p w14:paraId="4437620F" w14:textId="77777777" w:rsidR="00B57609" w:rsidRDefault="00B57609"/>
          <w:p w14:paraId="44376210" w14:textId="77777777" w:rsidR="00B57609" w:rsidRDefault="00B57609"/>
          <w:p w14:paraId="44376211" w14:textId="77777777" w:rsidR="00B57609" w:rsidRDefault="00B57609"/>
          <w:p w14:paraId="44376212" w14:textId="77777777" w:rsidR="00B57609" w:rsidRDefault="00B57609"/>
          <w:p w14:paraId="44376213" w14:textId="77777777" w:rsidR="00B57609" w:rsidRDefault="00B57609"/>
        </w:tc>
      </w:tr>
    </w:tbl>
    <w:p w14:paraId="44376215" w14:textId="77777777" w:rsidR="00B57609" w:rsidRDefault="00B57609"/>
    <w:p w14:paraId="44376216" w14:textId="77777777" w:rsidR="00B57609" w:rsidRDefault="00B57609">
      <w:pPr>
        <w:jc w:val="center"/>
      </w:pPr>
      <w:r>
        <w:br w:type="page"/>
      </w:r>
      <w:r>
        <w:rPr>
          <w:rFonts w:hint="eastAsia"/>
        </w:rPr>
        <w:lastRenderedPageBreak/>
        <w:t xml:space="preserve">　　　　　　　　　　　　　　　　　　　　　　　　　　　　　　　　　　　　　　　　</w:t>
      </w:r>
      <w:r>
        <w:rPr>
          <w:rFonts w:hint="eastAsia"/>
          <w:sz w:val="24"/>
          <w:u w:val="single"/>
        </w:rPr>
        <w:t>No.</w:t>
      </w:r>
      <w:r>
        <w:rPr>
          <w:rFonts w:hint="eastAsia"/>
          <w:sz w:val="24"/>
          <w:u w:val="single"/>
        </w:rPr>
        <w:t>３</w:t>
      </w:r>
    </w:p>
    <w:p w14:paraId="44376217" w14:textId="77E18756" w:rsidR="00B57609" w:rsidRDefault="00757B34">
      <w:pPr>
        <w:jc w:val="center"/>
        <w:rPr>
          <w:rFonts w:eastAsia="ＭＳ ゴシック"/>
          <w:sz w:val="36"/>
        </w:rPr>
      </w:pPr>
      <w:r w:rsidRPr="00C37709">
        <w:rPr>
          <w:rFonts w:eastAsia="ＭＳ ゴシック" w:hint="eastAsia"/>
          <w:sz w:val="32"/>
          <w:szCs w:val="32"/>
        </w:rPr>
        <w:t>研究集会スタートアップ</w:t>
      </w:r>
      <w:r w:rsidR="00C6780A" w:rsidRPr="00C37709">
        <w:rPr>
          <w:rFonts w:eastAsia="ＭＳ ゴシック" w:hint="eastAsia"/>
          <w:sz w:val="32"/>
          <w:szCs w:val="32"/>
        </w:rPr>
        <w:t>及びその飛躍への</w:t>
      </w:r>
      <w:r w:rsidRPr="00C37709">
        <w:rPr>
          <w:rFonts w:eastAsia="ＭＳ ゴシック" w:hint="eastAsia"/>
          <w:sz w:val="32"/>
          <w:szCs w:val="32"/>
        </w:rPr>
        <w:t>助成</w:t>
      </w:r>
      <w:r w:rsidR="00C37709">
        <w:rPr>
          <w:rFonts w:eastAsia="ＭＳ ゴシック" w:hint="eastAsia"/>
          <w:sz w:val="36"/>
        </w:rPr>
        <w:t xml:space="preserve">　会計報告書</w:t>
      </w:r>
      <w:r w:rsidR="00B57609">
        <w:rPr>
          <w:rFonts w:eastAsia="ＭＳ ゴシック" w:hint="eastAsia"/>
          <w:sz w:val="36"/>
        </w:rPr>
        <w:t xml:space="preserve">　　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35"/>
      </w:tblGrid>
      <w:tr w:rsidR="00B57609" w14:paraId="4437621B" w14:textId="77777777">
        <w:trPr>
          <w:trHeight w:val="470"/>
        </w:trPr>
        <w:tc>
          <w:tcPr>
            <w:tcW w:w="9435" w:type="dxa"/>
          </w:tcPr>
          <w:p w14:paraId="44376218" w14:textId="77777777" w:rsidR="00B57609" w:rsidRDefault="00B57609">
            <w:pPr>
              <w:spacing w:line="180" w:lineRule="exact"/>
              <w:rPr>
                <w:rFonts w:eastAsia="ＭＳ ゴシック"/>
              </w:rPr>
            </w:pPr>
          </w:p>
          <w:p w14:paraId="44376219" w14:textId="5DFE3CD1" w:rsidR="00B57609" w:rsidRDefault="00B57609">
            <w:pPr>
              <w:spacing w:line="240" w:lineRule="exact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研究</w:t>
            </w:r>
            <w:r w:rsidR="00757B34">
              <w:rPr>
                <w:rFonts w:eastAsia="ＭＳ ゴシック" w:hint="eastAsia"/>
              </w:rPr>
              <w:t>集</w:t>
            </w:r>
            <w:r>
              <w:rPr>
                <w:rFonts w:eastAsia="ＭＳ ゴシック" w:hint="eastAsia"/>
              </w:rPr>
              <w:t>会</w:t>
            </w:r>
            <w:r w:rsidR="00C6780A">
              <w:rPr>
                <w:rFonts w:eastAsia="ＭＳ ゴシック" w:hint="eastAsia"/>
              </w:rPr>
              <w:t>等</w:t>
            </w:r>
            <w:r>
              <w:rPr>
                <w:rFonts w:eastAsia="ＭＳ ゴシック" w:hint="eastAsia"/>
              </w:rPr>
              <w:t xml:space="preserve">名：　　　　　　　　　　　　　　　　　</w:t>
            </w:r>
          </w:p>
          <w:p w14:paraId="4437621A" w14:textId="77777777" w:rsidR="00B57609" w:rsidRDefault="00B57609">
            <w:pPr>
              <w:spacing w:line="240" w:lineRule="exact"/>
              <w:ind w:firstLineChars="2000" w:firstLine="4200"/>
              <w:rPr>
                <w:rFonts w:eastAsia="ＭＳ ゴシック"/>
              </w:rPr>
            </w:pPr>
          </w:p>
        </w:tc>
      </w:tr>
    </w:tbl>
    <w:p w14:paraId="4437621C" w14:textId="77777777" w:rsidR="00B57609" w:rsidRDefault="00B57609">
      <w:pPr>
        <w:spacing w:line="360" w:lineRule="auto"/>
        <w:rPr>
          <w:rFonts w:eastAsia="ＭＳ ゴシック"/>
          <w:b/>
          <w:bCs/>
        </w:rPr>
      </w:pPr>
      <w:r>
        <w:rPr>
          <w:rFonts w:eastAsia="ＭＳ ゴシック" w:hint="eastAsia"/>
          <w:b/>
          <w:bCs/>
        </w:rPr>
        <w:t>①　収　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8"/>
      </w:tblGrid>
      <w:tr w:rsidR="00B57609" w14:paraId="4437621E" w14:textId="77777777">
        <w:trPr>
          <w:trHeight w:val="3090"/>
        </w:trPr>
        <w:tc>
          <w:tcPr>
            <w:tcW w:w="9836" w:type="dxa"/>
          </w:tcPr>
          <w:p w14:paraId="4437621D" w14:textId="77777777" w:rsidR="00B57609" w:rsidRDefault="00B57609">
            <w:pPr>
              <w:rPr>
                <w:rFonts w:eastAsia="ＭＳ ゴシック"/>
              </w:rPr>
            </w:pPr>
          </w:p>
        </w:tc>
      </w:tr>
      <w:tr w:rsidR="00B57609" w14:paraId="44376220" w14:textId="77777777">
        <w:trPr>
          <w:trHeight w:val="420"/>
        </w:trPr>
        <w:tc>
          <w:tcPr>
            <w:tcW w:w="9836" w:type="dxa"/>
            <w:vAlign w:val="center"/>
          </w:tcPr>
          <w:p w14:paraId="4437621F" w14:textId="77777777" w:rsidR="00B57609" w:rsidRDefault="00B57609">
            <w:pPr>
              <w:jc w:val="right"/>
              <w:rPr>
                <w:rFonts w:eastAsia="ＭＳ ゴシック"/>
              </w:rPr>
            </w:pPr>
            <w:r>
              <w:rPr>
                <w:rFonts w:eastAsia="ＭＳ ゴシック" w:hint="eastAsia"/>
                <w:b/>
                <w:bCs/>
              </w:rPr>
              <w:t>収入合計　　　　　　　　　　　　　　円</w:t>
            </w:r>
          </w:p>
        </w:tc>
      </w:tr>
    </w:tbl>
    <w:p w14:paraId="44376221" w14:textId="77777777" w:rsidR="00B57609" w:rsidRDefault="00B57609" w:rsidP="005F2961">
      <w:pPr>
        <w:ind w:firstLineChars="2521" w:firstLine="5315"/>
        <w:rPr>
          <w:rFonts w:eastAsia="ＭＳ ゴシック"/>
          <w:b/>
          <w:bCs/>
        </w:rPr>
      </w:pPr>
    </w:p>
    <w:p w14:paraId="44376222" w14:textId="77777777" w:rsidR="00B57609" w:rsidRDefault="00B57609">
      <w:pPr>
        <w:rPr>
          <w:rFonts w:eastAsia="ＭＳ ゴシック"/>
          <w:b/>
          <w:bCs/>
        </w:rPr>
      </w:pPr>
      <w:r>
        <w:rPr>
          <w:rFonts w:eastAsia="ＭＳ ゴシック" w:hint="eastAsia"/>
          <w:b/>
          <w:bCs/>
        </w:rPr>
        <w:t>②　支　出</w:t>
      </w:r>
    </w:p>
    <w:tbl>
      <w:tblPr>
        <w:tblW w:w="97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50"/>
      </w:tblGrid>
      <w:tr w:rsidR="00B57609" w14:paraId="44376232" w14:textId="77777777">
        <w:trPr>
          <w:trHeight w:val="5670"/>
        </w:trPr>
        <w:tc>
          <w:tcPr>
            <w:tcW w:w="9750" w:type="dxa"/>
          </w:tcPr>
          <w:p w14:paraId="44376223" w14:textId="77777777" w:rsidR="00B57609" w:rsidRDefault="00B57609">
            <w:pPr>
              <w:rPr>
                <w:rFonts w:eastAsia="ＭＳ ゴシック"/>
              </w:rPr>
            </w:pPr>
          </w:p>
          <w:p w14:paraId="44376224" w14:textId="77777777" w:rsidR="00B57609" w:rsidRDefault="00B57609">
            <w:pPr>
              <w:rPr>
                <w:rFonts w:eastAsia="ＭＳ ゴシック"/>
              </w:rPr>
            </w:pPr>
          </w:p>
          <w:p w14:paraId="44376225" w14:textId="77777777" w:rsidR="00B57609" w:rsidRDefault="00B57609">
            <w:pPr>
              <w:rPr>
                <w:rFonts w:eastAsia="ＭＳ ゴシック"/>
              </w:rPr>
            </w:pPr>
          </w:p>
          <w:p w14:paraId="44376226" w14:textId="77777777" w:rsidR="00B57609" w:rsidRDefault="00B57609">
            <w:pPr>
              <w:rPr>
                <w:rFonts w:eastAsia="ＭＳ ゴシック"/>
              </w:rPr>
            </w:pPr>
          </w:p>
          <w:p w14:paraId="44376227" w14:textId="77777777" w:rsidR="00B57609" w:rsidRDefault="00B57609">
            <w:pPr>
              <w:rPr>
                <w:rFonts w:eastAsia="ＭＳ ゴシック"/>
              </w:rPr>
            </w:pPr>
          </w:p>
          <w:p w14:paraId="44376228" w14:textId="77777777" w:rsidR="00B57609" w:rsidRDefault="00B57609">
            <w:pPr>
              <w:rPr>
                <w:rFonts w:eastAsia="ＭＳ ゴシック"/>
              </w:rPr>
            </w:pPr>
          </w:p>
          <w:p w14:paraId="44376229" w14:textId="77777777" w:rsidR="00B57609" w:rsidRDefault="00B57609">
            <w:pPr>
              <w:rPr>
                <w:rFonts w:eastAsia="ＭＳ ゴシック"/>
              </w:rPr>
            </w:pPr>
          </w:p>
          <w:p w14:paraId="4437622A" w14:textId="77777777" w:rsidR="00B57609" w:rsidRDefault="00B57609">
            <w:pPr>
              <w:rPr>
                <w:rFonts w:eastAsia="ＭＳ ゴシック"/>
              </w:rPr>
            </w:pPr>
          </w:p>
          <w:p w14:paraId="4437622B" w14:textId="77777777" w:rsidR="00B57609" w:rsidRDefault="00B57609">
            <w:pPr>
              <w:rPr>
                <w:rFonts w:eastAsia="ＭＳ ゴシック"/>
              </w:rPr>
            </w:pPr>
          </w:p>
          <w:p w14:paraId="4437622C" w14:textId="77777777" w:rsidR="00B57609" w:rsidRDefault="00B57609">
            <w:pPr>
              <w:rPr>
                <w:rFonts w:eastAsia="ＭＳ ゴシック"/>
              </w:rPr>
            </w:pPr>
          </w:p>
          <w:p w14:paraId="4437622D" w14:textId="77777777" w:rsidR="00B57609" w:rsidRDefault="00B57609">
            <w:pPr>
              <w:rPr>
                <w:rFonts w:eastAsia="ＭＳ ゴシック"/>
              </w:rPr>
            </w:pPr>
          </w:p>
          <w:p w14:paraId="4437622E" w14:textId="77777777" w:rsidR="00B57609" w:rsidRDefault="00B57609">
            <w:pPr>
              <w:rPr>
                <w:rFonts w:eastAsia="ＭＳ ゴシック"/>
              </w:rPr>
            </w:pPr>
          </w:p>
          <w:p w14:paraId="4437622F" w14:textId="77777777" w:rsidR="00B57609" w:rsidRDefault="00B57609">
            <w:pPr>
              <w:rPr>
                <w:rFonts w:eastAsia="ＭＳ ゴシック"/>
              </w:rPr>
            </w:pPr>
          </w:p>
          <w:p w14:paraId="44376230" w14:textId="77777777" w:rsidR="00B57609" w:rsidRDefault="00B57609">
            <w:pPr>
              <w:rPr>
                <w:rFonts w:eastAsia="ＭＳ ゴシック"/>
              </w:rPr>
            </w:pPr>
          </w:p>
          <w:p w14:paraId="44376231" w14:textId="77777777" w:rsidR="00B57609" w:rsidRDefault="00B57609">
            <w:pPr>
              <w:rPr>
                <w:rFonts w:eastAsia="ＭＳ ゴシック"/>
              </w:rPr>
            </w:pPr>
          </w:p>
        </w:tc>
      </w:tr>
      <w:tr w:rsidR="00B57609" w14:paraId="44376234" w14:textId="77777777">
        <w:trPr>
          <w:trHeight w:val="420"/>
        </w:trPr>
        <w:tc>
          <w:tcPr>
            <w:tcW w:w="9750" w:type="dxa"/>
            <w:vAlign w:val="center"/>
          </w:tcPr>
          <w:p w14:paraId="44376233" w14:textId="77777777" w:rsidR="00B57609" w:rsidRDefault="00B57609">
            <w:pPr>
              <w:jc w:val="right"/>
              <w:rPr>
                <w:rFonts w:eastAsia="ＭＳ ゴシック"/>
              </w:rPr>
            </w:pPr>
            <w:r>
              <w:rPr>
                <w:rFonts w:eastAsia="ＭＳ ゴシック" w:hint="eastAsia"/>
                <w:b/>
                <w:bCs/>
              </w:rPr>
              <w:t>支出合計　　　　　　　　　　　　　　円</w:t>
            </w:r>
          </w:p>
        </w:tc>
      </w:tr>
    </w:tbl>
    <w:p w14:paraId="44376235" w14:textId="77777777" w:rsidR="00B57609" w:rsidRDefault="00B57609">
      <w:pPr>
        <w:spacing w:line="360" w:lineRule="auto"/>
        <w:rPr>
          <w:rFonts w:eastAsia="ＭＳ ゴシック"/>
        </w:rPr>
      </w:pPr>
      <w:r>
        <w:rPr>
          <w:rFonts w:eastAsia="ＭＳ ゴシック" w:hint="eastAsia"/>
        </w:rPr>
        <w:t xml:space="preserve">　以上相違ありません。　　</w:t>
      </w:r>
    </w:p>
    <w:p w14:paraId="44376236" w14:textId="0568D168" w:rsidR="00B57609" w:rsidRDefault="00B57609">
      <w:pPr>
        <w:rPr>
          <w:rFonts w:eastAsia="ＭＳ ゴシック"/>
        </w:rPr>
      </w:pPr>
      <w:r>
        <w:rPr>
          <w:rFonts w:eastAsia="ＭＳ ゴシック" w:hint="eastAsia"/>
        </w:rPr>
        <w:t xml:space="preserve">　　　　年　　月　　日</w:t>
      </w:r>
      <w:r>
        <w:rPr>
          <w:rFonts w:eastAsia="ＭＳ ゴシック" w:hint="eastAsia"/>
          <w:b/>
          <w:bCs/>
        </w:rPr>
        <w:t xml:space="preserve">　　　　　　　　　　　</w:t>
      </w:r>
    </w:p>
    <w:p w14:paraId="44376237" w14:textId="77777777" w:rsidR="00B57609" w:rsidRDefault="00B57609">
      <w:pPr>
        <w:rPr>
          <w:rFonts w:eastAsia="ＭＳ ゴシック"/>
        </w:rPr>
      </w:pPr>
    </w:p>
    <w:p w14:paraId="44376238" w14:textId="77777777" w:rsidR="00B57609" w:rsidRDefault="00B57609">
      <w:pPr>
        <w:rPr>
          <w:rFonts w:eastAsia="ＭＳ ゴシック"/>
          <w:b/>
          <w:bCs/>
          <w:u w:val="single"/>
        </w:rPr>
      </w:pPr>
      <w:r>
        <w:rPr>
          <w:rFonts w:eastAsia="ＭＳ ゴシック" w:hint="eastAsia"/>
        </w:rPr>
        <w:t xml:space="preserve">　　　　　　　　　　　　　　　　　　　　　　</w:t>
      </w:r>
      <w:r>
        <w:rPr>
          <w:rFonts w:eastAsia="ＭＳ ゴシック" w:hint="eastAsia"/>
          <w:u w:val="single"/>
        </w:rPr>
        <w:t>氏　名</w:t>
      </w:r>
      <w:r>
        <w:rPr>
          <w:rFonts w:eastAsia="ＭＳ ゴシック" w:hint="eastAsia"/>
          <w:b/>
          <w:bCs/>
          <w:u w:val="single"/>
        </w:rPr>
        <w:t xml:space="preserve">　　　　　　　　　　　　　　　　</w:t>
      </w:r>
      <w:r>
        <w:rPr>
          <w:rFonts w:eastAsia="ＭＳ ゴシック" w:hint="eastAsia"/>
          <w:b/>
          <w:bCs/>
        </w:rPr>
        <w:t xml:space="preserve">　　</w:t>
      </w:r>
      <w:r>
        <w:rPr>
          <w:rFonts w:eastAsia="ＭＳ ゴシック" w:hint="eastAsia"/>
          <w:sz w:val="18"/>
        </w:rPr>
        <w:t>印</w:t>
      </w:r>
      <w:r>
        <w:rPr>
          <w:rFonts w:eastAsia="ＭＳ ゴシック" w:hint="eastAsia"/>
          <w:b/>
          <w:bCs/>
        </w:rPr>
        <w:t xml:space="preserve">　</w:t>
      </w:r>
    </w:p>
    <w:sectPr w:rsidR="00B57609">
      <w:pgSz w:w="11906" w:h="16838" w:code="9"/>
      <w:pgMar w:top="1200" w:right="1134" w:bottom="1134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attachedTemplate r:id="rId1"/>
  <w:revisionView w:inkAnnotations="0"/>
  <w:defaultTabStop w:val="851"/>
  <w:drawingGridHorizontalSpacing w:val="10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BD5"/>
    <w:rsid w:val="0033165D"/>
    <w:rsid w:val="00564491"/>
    <w:rsid w:val="005F2961"/>
    <w:rsid w:val="00686DE4"/>
    <w:rsid w:val="006D5122"/>
    <w:rsid w:val="006E7BD5"/>
    <w:rsid w:val="00757B34"/>
    <w:rsid w:val="007D4A26"/>
    <w:rsid w:val="007F3170"/>
    <w:rsid w:val="00A1476C"/>
    <w:rsid w:val="00B57609"/>
    <w:rsid w:val="00C37709"/>
    <w:rsid w:val="00C6780A"/>
    <w:rsid w:val="00D74A09"/>
    <w:rsid w:val="00DE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37619A"/>
  <w15:docId w15:val="{EB1B6978-B6C6-4488-9B14-FF87048F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41\NEWDOC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NEWDOC.DOT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研究会リーダー助成　報告書                     No</vt:lpstr>
      <vt:lpstr>　　　　研究会リーダー助成　報告書                     No</vt:lpstr>
    </vt:vector>
  </TitlesOfParts>
  <Company>Microsoft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研究会リーダー助成　報告書                     No</dc:title>
  <dc:creator>泉科学技術振興財団</dc:creator>
  <cp:lastModifiedBy>木澤 義一</cp:lastModifiedBy>
  <cp:revision>4</cp:revision>
  <cp:lastPrinted>2024-03-14T07:42:00Z</cp:lastPrinted>
  <dcterms:created xsi:type="dcterms:W3CDTF">2024-01-09T02:07:00Z</dcterms:created>
  <dcterms:modified xsi:type="dcterms:W3CDTF">2024-03-14T07:42:00Z</dcterms:modified>
</cp:coreProperties>
</file>