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2BA56" w14:textId="77777777" w:rsidR="00CF148D" w:rsidRDefault="00CF148D"/>
    <w:p w14:paraId="4DC2BA57" w14:textId="77777777" w:rsidR="00157CFE" w:rsidRDefault="00CF148D">
      <w:r>
        <w:rPr>
          <w:rFonts w:hint="eastAsia"/>
        </w:rPr>
        <w:t>整理番号（財団記入）</w:t>
      </w:r>
      <w:r w:rsidR="00157CFE">
        <w:rPr>
          <w:rFonts w:hint="eastAsia"/>
        </w:rPr>
        <w:t xml:space="preserve">　　　　　　　　　　　　　　　　　　　　　　　　　　　　　　　</w:t>
      </w:r>
      <w:r w:rsidR="00157CFE">
        <w:fldChar w:fldCharType="begin"/>
      </w:r>
      <w:r w:rsidR="00157CFE">
        <w:instrText xml:space="preserve"> eq \o\ad(</w:instrText>
      </w:r>
      <w:r w:rsidR="00157CFE">
        <w:rPr>
          <w:rFonts w:hint="eastAsia"/>
          <w:sz w:val="18"/>
        </w:rPr>
        <w:instrText>申請受付</w:instrText>
      </w:r>
      <w:r w:rsidR="00157CFE">
        <w:rPr>
          <w:sz w:val="18"/>
        </w:rPr>
        <w:instrText>,</w:instrText>
      </w:r>
      <w:r w:rsidR="00157CFE">
        <w:rPr>
          <w:rFonts w:hint="eastAsia"/>
          <w:sz w:val="18"/>
        </w:rPr>
        <w:instrText xml:space="preserve">　　　　　</w:instrText>
      </w:r>
      <w:r w:rsidR="00157CFE">
        <w:rPr>
          <w:sz w:val="18"/>
        </w:rPr>
        <w:instrText>)</w:instrText>
      </w:r>
      <w:r w:rsidR="00157CFE">
        <w:fldChar w:fldCharType="end"/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42"/>
      </w:tblGrid>
      <w:tr w:rsidR="00CF148D" w14:paraId="4DC2BA59" w14:textId="77777777" w:rsidTr="00CF148D">
        <w:trPr>
          <w:trHeight w:val="372"/>
        </w:trPr>
        <w:tc>
          <w:tcPr>
            <w:tcW w:w="2342" w:type="dxa"/>
            <w:vAlign w:val="center"/>
          </w:tcPr>
          <w:p w14:paraId="4DC2BA58" w14:textId="7CB1CD01" w:rsidR="00CF148D" w:rsidRPr="00CF148D" w:rsidRDefault="00903838" w:rsidP="00852E80">
            <w:pPr>
              <w:rPr>
                <w:rFonts w:ascii="ＭＳ 明朝" w:hAnsi="ＭＳ 明朝"/>
                <w:sz w:val="24"/>
                <w:szCs w:val="24"/>
              </w:rPr>
            </w:pPr>
            <w:r>
              <w:rPr>
                <w:rFonts w:ascii="ＭＳ 明朝" w:hAnsi="ＭＳ 明朝" w:hint="eastAsia"/>
                <w:sz w:val="24"/>
                <w:szCs w:val="24"/>
              </w:rPr>
              <w:t>20</w:t>
            </w:r>
            <w:r w:rsidR="00ED2BFC">
              <w:rPr>
                <w:rFonts w:ascii="ＭＳ 明朝" w:hAnsi="ＭＳ 明朝" w:hint="eastAsia"/>
                <w:sz w:val="24"/>
                <w:szCs w:val="24"/>
              </w:rPr>
              <w:t>2</w:t>
            </w:r>
            <w:r w:rsidR="008D6E39">
              <w:rPr>
                <w:rFonts w:ascii="ＭＳ 明朝" w:hAnsi="ＭＳ 明朝" w:hint="eastAsia"/>
                <w:sz w:val="24"/>
                <w:szCs w:val="24"/>
              </w:rPr>
              <w:t>6</w:t>
            </w:r>
            <w:r w:rsidR="00CF148D" w:rsidRPr="00CF148D">
              <w:rPr>
                <w:rFonts w:ascii="ＭＳ 明朝" w:hAnsi="ＭＳ 明朝" w:hint="eastAsia"/>
                <w:sz w:val="24"/>
                <w:szCs w:val="24"/>
              </w:rPr>
              <w:t>-L-</w:t>
            </w:r>
          </w:p>
        </w:tc>
      </w:tr>
    </w:tbl>
    <w:p w14:paraId="4DC2BA5A" w14:textId="2B4EB446" w:rsidR="00157CFE" w:rsidRDefault="002F1EFA" w:rsidP="001D1E9B">
      <w:pPr>
        <w:jc w:val="center"/>
        <w:rPr>
          <w:rFonts w:ascii="ＭＳ 明朝"/>
          <w:b/>
          <w:bCs/>
          <w:sz w:val="28"/>
          <w:u w:val="single"/>
        </w:rPr>
      </w:pPr>
      <w:r>
        <w:br w:type="textWrapping" w:clear="all"/>
      </w:r>
      <w:r w:rsidR="00157CFE" w:rsidRPr="00D42DE2">
        <w:rPr>
          <w:rFonts w:hint="eastAsia"/>
          <w:b/>
          <w:bCs/>
          <w:spacing w:val="2"/>
          <w:kern w:val="0"/>
          <w:sz w:val="28"/>
          <w:u w:val="single"/>
          <w:fitText w:val="6864" w:id="1662233344"/>
        </w:rPr>
        <w:t>研究</w:t>
      </w:r>
      <w:r w:rsidR="00852E80" w:rsidRPr="00D42DE2">
        <w:rPr>
          <w:rFonts w:hint="eastAsia"/>
          <w:b/>
          <w:bCs/>
          <w:spacing w:val="2"/>
          <w:kern w:val="0"/>
          <w:sz w:val="28"/>
          <w:u w:val="single"/>
          <w:fitText w:val="6864" w:id="1662233344"/>
        </w:rPr>
        <w:t>集会スタートアップ</w:t>
      </w:r>
      <w:r w:rsidR="001D1E9B" w:rsidRPr="00D42DE2">
        <w:rPr>
          <w:rFonts w:hint="eastAsia"/>
          <w:b/>
          <w:bCs/>
          <w:spacing w:val="2"/>
          <w:kern w:val="0"/>
          <w:sz w:val="28"/>
          <w:u w:val="single"/>
          <w:fitText w:val="6864" w:id="1662233344"/>
        </w:rPr>
        <w:t>及びその飛躍への</w:t>
      </w:r>
      <w:r w:rsidR="00157CFE" w:rsidRPr="00D42DE2">
        <w:rPr>
          <w:rFonts w:hint="eastAsia"/>
          <w:b/>
          <w:bCs/>
          <w:spacing w:val="2"/>
          <w:kern w:val="0"/>
          <w:sz w:val="28"/>
          <w:u w:val="single"/>
          <w:fitText w:val="6864" w:id="1662233344"/>
        </w:rPr>
        <w:t>助成申請</w:t>
      </w:r>
      <w:r w:rsidR="00157CFE" w:rsidRPr="00D42DE2">
        <w:rPr>
          <w:rFonts w:hint="eastAsia"/>
          <w:b/>
          <w:bCs/>
          <w:spacing w:val="12"/>
          <w:kern w:val="0"/>
          <w:sz w:val="28"/>
          <w:u w:val="single"/>
          <w:fitText w:val="6864" w:id="1662233344"/>
        </w:rPr>
        <w:t>書</w:t>
      </w:r>
      <w:r w:rsidR="00D42DE2">
        <w:rPr>
          <w:rFonts w:hint="eastAsia"/>
          <w:b/>
          <w:bCs/>
          <w:kern w:val="0"/>
          <w:sz w:val="28"/>
          <w:u w:val="single"/>
        </w:rPr>
        <w:t>（続き）</w:t>
      </w:r>
    </w:p>
    <w:p w14:paraId="4DC2BA5C" w14:textId="77777777" w:rsidR="00157CFE" w:rsidRDefault="00157CFE">
      <w:pPr>
        <w:rPr>
          <w:rFonts w:ascii="ＭＳ 明朝"/>
          <w:sz w:val="24"/>
        </w:rPr>
      </w:pPr>
    </w:p>
    <w:tbl>
      <w:tblPr>
        <w:tblW w:w="0" w:type="auto"/>
        <w:tblInd w:w="3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4394"/>
      </w:tblGrid>
      <w:tr w:rsidR="00D42DE2" w:rsidRPr="00D42DE2" w14:paraId="4DC2BA62" w14:textId="783C93EF" w:rsidTr="004C3C61">
        <w:tc>
          <w:tcPr>
            <w:tcW w:w="1843" w:type="dxa"/>
          </w:tcPr>
          <w:p w14:paraId="0CF4D79F" w14:textId="77777777" w:rsidR="00D42DE2" w:rsidRPr="00D42DE2" w:rsidRDefault="00D42DE2" w:rsidP="00D42DE2">
            <w:pPr>
              <w:jc w:val="center"/>
              <w:rPr>
                <w:sz w:val="22"/>
                <w:szCs w:val="22"/>
              </w:rPr>
            </w:pPr>
          </w:p>
          <w:p w14:paraId="4DC2BA5E" w14:textId="3CAD20B4" w:rsidR="00D42DE2" w:rsidRPr="00D42DE2" w:rsidRDefault="00D42DE2" w:rsidP="00D42DE2">
            <w:pPr>
              <w:spacing w:line="340" w:lineRule="exact"/>
              <w:jc w:val="center"/>
              <w:rPr>
                <w:sz w:val="22"/>
                <w:szCs w:val="22"/>
              </w:rPr>
            </w:pPr>
            <w:r w:rsidRPr="00D42DE2">
              <w:rPr>
                <w:rFonts w:hint="eastAsia"/>
                <w:sz w:val="22"/>
                <w:szCs w:val="22"/>
              </w:rPr>
              <w:t>申請者氏名</w:t>
            </w:r>
          </w:p>
          <w:p w14:paraId="4DC2BA61" w14:textId="3B2258D2" w:rsidR="00D42DE2" w:rsidRPr="00D42DE2" w:rsidRDefault="00D42DE2" w:rsidP="00D42D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4" w:type="dxa"/>
          </w:tcPr>
          <w:p w14:paraId="2800AB01" w14:textId="77777777" w:rsidR="00D42DE2" w:rsidRPr="00D42DE2" w:rsidRDefault="00D42DE2" w:rsidP="00D42DE2">
            <w:pPr>
              <w:rPr>
                <w:sz w:val="22"/>
                <w:szCs w:val="22"/>
              </w:rPr>
            </w:pPr>
          </w:p>
          <w:p w14:paraId="5C36D00A" w14:textId="77777777" w:rsidR="00D42DE2" w:rsidRDefault="00D42DE2">
            <w:pPr>
              <w:rPr>
                <w:sz w:val="22"/>
                <w:szCs w:val="22"/>
              </w:rPr>
            </w:pPr>
          </w:p>
          <w:p w14:paraId="47042CF0" w14:textId="77777777" w:rsidR="00D42DE2" w:rsidRPr="00D42DE2" w:rsidRDefault="00D42DE2">
            <w:pPr>
              <w:rPr>
                <w:sz w:val="22"/>
                <w:szCs w:val="22"/>
              </w:rPr>
            </w:pPr>
          </w:p>
        </w:tc>
      </w:tr>
    </w:tbl>
    <w:p w14:paraId="10AF6445" w14:textId="5EE143A4" w:rsidR="0007005C" w:rsidRPr="004C3C61" w:rsidRDefault="004C3C61">
      <w:pPr>
        <w:rPr>
          <w:b/>
          <w:bCs/>
          <w:sz w:val="28"/>
          <w:szCs w:val="28"/>
        </w:rPr>
      </w:pPr>
      <w:r w:rsidRPr="004C3C61">
        <w:rPr>
          <w:rFonts w:hint="eastAsia"/>
          <w:b/>
          <w:bCs/>
          <w:sz w:val="28"/>
          <w:szCs w:val="28"/>
        </w:rPr>
        <w:t>１．申請者に関すること</w:t>
      </w:r>
    </w:p>
    <w:tbl>
      <w:tblPr>
        <w:tblW w:w="9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3"/>
        <w:gridCol w:w="7226"/>
      </w:tblGrid>
      <w:tr w:rsidR="004C3C61" w14:paraId="4DC2BA88" w14:textId="77777777" w:rsidTr="004C3C61">
        <w:trPr>
          <w:cantSplit/>
        </w:trPr>
        <w:tc>
          <w:tcPr>
            <w:tcW w:w="2123" w:type="dxa"/>
            <w:vAlign w:val="center"/>
          </w:tcPr>
          <w:p w14:paraId="4F6DC9DF" w14:textId="77777777" w:rsidR="004C3C61" w:rsidRDefault="004C3C61">
            <w:pPr>
              <w:jc w:val="center"/>
              <w:rPr>
                <w:sz w:val="22"/>
              </w:rPr>
            </w:pPr>
            <w:r w:rsidRPr="004C3C61">
              <w:rPr>
                <w:rFonts w:hint="eastAsia"/>
                <w:spacing w:val="158"/>
                <w:kern w:val="0"/>
                <w:sz w:val="22"/>
                <w:fitText w:val="1828" w:id="-1305308416"/>
              </w:rPr>
              <w:t>最終学</w:t>
            </w:r>
            <w:r w:rsidRPr="004C3C61">
              <w:rPr>
                <w:rFonts w:hint="eastAsia"/>
                <w:kern w:val="0"/>
                <w:sz w:val="22"/>
                <w:fitText w:val="1828" w:id="-1305308416"/>
              </w:rPr>
              <w:t>歴</w:t>
            </w:r>
          </w:p>
          <w:p w14:paraId="4DC2BA81" w14:textId="41E64A60" w:rsidR="004C3C61" w:rsidRDefault="004C3C61">
            <w:pPr>
              <w:jc w:val="center"/>
              <w:rPr>
                <w:sz w:val="22"/>
              </w:rPr>
            </w:pPr>
            <w:r w:rsidRPr="00772756">
              <w:rPr>
                <w:rFonts w:hint="eastAsia"/>
                <w:sz w:val="22"/>
              </w:rPr>
              <w:t>卒業・修了年次</w:t>
            </w:r>
          </w:p>
        </w:tc>
        <w:tc>
          <w:tcPr>
            <w:tcW w:w="7226" w:type="dxa"/>
          </w:tcPr>
          <w:p w14:paraId="77BD6045" w14:textId="77777777" w:rsidR="004C3C61" w:rsidRDefault="004C3C61">
            <w:pPr>
              <w:rPr>
                <w:sz w:val="22"/>
              </w:rPr>
            </w:pPr>
          </w:p>
          <w:p w14:paraId="2D48F878" w14:textId="77777777" w:rsidR="004C3C61" w:rsidRDefault="004C3C61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                                            </w:t>
            </w:r>
            <w:r>
              <w:rPr>
                <w:rFonts w:hint="eastAsia"/>
                <w:sz w:val="22"/>
              </w:rPr>
              <w:t xml:space="preserve">　　　　年　　　月</w:t>
            </w:r>
            <w:r w:rsidRPr="00772756">
              <w:rPr>
                <w:rFonts w:hint="eastAsia"/>
                <w:sz w:val="22"/>
              </w:rPr>
              <w:t>（西暦）</w:t>
            </w:r>
          </w:p>
          <w:p w14:paraId="7EF8457E" w14:textId="77777777" w:rsidR="004C3C61" w:rsidRDefault="004C3C61">
            <w:pPr>
              <w:rPr>
                <w:sz w:val="22"/>
              </w:rPr>
            </w:pPr>
          </w:p>
          <w:p w14:paraId="4DC2BA87" w14:textId="37232E47" w:rsidR="004C3C61" w:rsidRDefault="004C3C61">
            <w:pPr>
              <w:rPr>
                <w:sz w:val="22"/>
              </w:rPr>
            </w:pPr>
          </w:p>
        </w:tc>
      </w:tr>
      <w:tr w:rsidR="004C3C61" w14:paraId="4DC2BA92" w14:textId="77777777" w:rsidTr="004C3C61">
        <w:trPr>
          <w:cantSplit/>
          <w:trHeight w:val="998"/>
        </w:trPr>
        <w:tc>
          <w:tcPr>
            <w:tcW w:w="2123" w:type="dxa"/>
            <w:vAlign w:val="center"/>
          </w:tcPr>
          <w:p w14:paraId="4DC2BA8C" w14:textId="04C5200B" w:rsidR="004C3C61" w:rsidRDefault="004C3C61" w:rsidP="006E2AFE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学　　　　　　　位</w:t>
            </w:r>
          </w:p>
        </w:tc>
        <w:tc>
          <w:tcPr>
            <w:tcW w:w="7226" w:type="dxa"/>
          </w:tcPr>
          <w:p w14:paraId="3A588CF4" w14:textId="77777777" w:rsidR="004C3C61" w:rsidRDefault="004C3C61">
            <w:pPr>
              <w:rPr>
                <w:sz w:val="22"/>
              </w:rPr>
            </w:pPr>
          </w:p>
          <w:p w14:paraId="7224467A" w14:textId="77777777" w:rsidR="004C3C61" w:rsidRDefault="004C3C61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　大学　　　　　　博士（　　　　　　年　　　</w:t>
            </w:r>
            <w:r w:rsidRPr="00772756">
              <w:rPr>
                <w:rFonts w:hint="eastAsia"/>
                <w:sz w:val="22"/>
              </w:rPr>
              <w:t>月</w:t>
            </w:r>
            <w:r>
              <w:rPr>
                <w:rFonts w:hint="eastAsia"/>
                <w:sz w:val="22"/>
              </w:rPr>
              <w:t xml:space="preserve">　取得）</w:t>
            </w:r>
          </w:p>
          <w:p w14:paraId="74B0AE5A" w14:textId="77777777" w:rsidR="004C3C61" w:rsidRDefault="004C3C61">
            <w:pPr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eq \o\ad(</w:instrText>
            </w:r>
            <w:r>
              <w:rPr>
                <w:rFonts w:hint="eastAsia"/>
                <w:sz w:val="22"/>
              </w:rPr>
              <w:instrText>論文課題</w:instrText>
            </w:r>
            <w:r>
              <w:rPr>
                <w:sz w:val="22"/>
              </w:rPr>
              <w:instrText>,</w:instrText>
            </w:r>
            <w:r>
              <w:rPr>
                <w:rFonts w:hint="eastAsia"/>
                <w:sz w:val="22"/>
              </w:rPr>
              <w:instrText xml:space="preserve">　　　　　</w:instrText>
            </w:r>
            <w:r>
              <w:rPr>
                <w:sz w:val="22"/>
              </w:rPr>
              <w:instrText>)</w:instrText>
            </w:r>
            <w:r>
              <w:rPr>
                <w:sz w:val="22"/>
              </w:rPr>
              <w:fldChar w:fldCharType="end"/>
            </w:r>
            <w:r>
              <w:rPr>
                <w:rFonts w:hint="eastAsia"/>
                <w:sz w:val="22"/>
              </w:rPr>
              <w:t>：</w:t>
            </w:r>
          </w:p>
          <w:p w14:paraId="391DB299" w14:textId="77777777" w:rsidR="004C3C61" w:rsidRDefault="004C3C61">
            <w:pPr>
              <w:rPr>
                <w:sz w:val="22"/>
              </w:rPr>
            </w:pPr>
          </w:p>
          <w:p w14:paraId="4D45A909" w14:textId="77777777" w:rsidR="004C3C61" w:rsidRDefault="004C3C61">
            <w:pPr>
              <w:rPr>
                <w:sz w:val="22"/>
              </w:rPr>
            </w:pPr>
          </w:p>
          <w:p w14:paraId="4DC2BA91" w14:textId="196B0982" w:rsidR="004C3C61" w:rsidRDefault="004C3C61">
            <w:pPr>
              <w:rPr>
                <w:sz w:val="22"/>
              </w:rPr>
            </w:pPr>
          </w:p>
        </w:tc>
      </w:tr>
      <w:tr w:rsidR="004C3C61" w14:paraId="4DC2BA98" w14:textId="77777777" w:rsidTr="004C3C61">
        <w:trPr>
          <w:cantSplit/>
        </w:trPr>
        <w:tc>
          <w:tcPr>
            <w:tcW w:w="2123" w:type="dxa"/>
            <w:vAlign w:val="center"/>
          </w:tcPr>
          <w:p w14:paraId="4DC2BA94" w14:textId="59BD09C4" w:rsidR="004C3C61" w:rsidRDefault="004C3C61">
            <w:pPr>
              <w:jc w:val="center"/>
            </w:pPr>
            <w:r>
              <w:rPr>
                <w:rFonts w:hint="eastAsia"/>
                <w:sz w:val="22"/>
              </w:rPr>
              <w:t>職　　　　　　　歴</w:t>
            </w:r>
          </w:p>
        </w:tc>
        <w:tc>
          <w:tcPr>
            <w:tcW w:w="7226" w:type="dxa"/>
          </w:tcPr>
          <w:p w14:paraId="442C932C" w14:textId="77777777" w:rsidR="004C3C61" w:rsidRDefault="004C3C61">
            <w:pPr>
              <w:rPr>
                <w:sz w:val="22"/>
              </w:rPr>
            </w:pPr>
          </w:p>
          <w:p w14:paraId="7D16D932" w14:textId="77777777" w:rsidR="004C3C61" w:rsidRDefault="004C3C61">
            <w:pPr>
              <w:rPr>
                <w:sz w:val="22"/>
              </w:rPr>
            </w:pPr>
          </w:p>
          <w:p w14:paraId="709747AD" w14:textId="77777777" w:rsidR="004C3C61" w:rsidRDefault="004C3C61">
            <w:pPr>
              <w:rPr>
                <w:sz w:val="22"/>
              </w:rPr>
            </w:pPr>
          </w:p>
          <w:p w14:paraId="76A5A311" w14:textId="77777777" w:rsidR="004C3C61" w:rsidRDefault="004C3C61">
            <w:pPr>
              <w:rPr>
                <w:sz w:val="22"/>
              </w:rPr>
            </w:pPr>
          </w:p>
          <w:p w14:paraId="4B6DC0AE" w14:textId="77777777" w:rsidR="004C3C61" w:rsidRDefault="004C3C61">
            <w:pPr>
              <w:rPr>
                <w:sz w:val="22"/>
              </w:rPr>
            </w:pPr>
          </w:p>
          <w:p w14:paraId="4C85B6A4" w14:textId="77777777" w:rsidR="004C3C61" w:rsidRDefault="004C3C61">
            <w:pPr>
              <w:rPr>
                <w:sz w:val="22"/>
              </w:rPr>
            </w:pPr>
          </w:p>
          <w:p w14:paraId="40BC8CD7" w14:textId="77777777" w:rsidR="004C3C61" w:rsidRDefault="004C3C61">
            <w:pPr>
              <w:rPr>
                <w:sz w:val="22"/>
              </w:rPr>
            </w:pPr>
          </w:p>
          <w:p w14:paraId="1C73F717" w14:textId="77777777" w:rsidR="004C3C61" w:rsidRDefault="004C3C61">
            <w:pPr>
              <w:rPr>
                <w:sz w:val="22"/>
              </w:rPr>
            </w:pPr>
          </w:p>
          <w:p w14:paraId="4DC2BA97" w14:textId="080A751F" w:rsidR="004C3C61" w:rsidRDefault="004C3C61">
            <w:pPr>
              <w:rPr>
                <w:sz w:val="22"/>
              </w:rPr>
            </w:pPr>
          </w:p>
        </w:tc>
      </w:tr>
      <w:tr w:rsidR="004C3C61" w14:paraId="4DC2BA9F" w14:textId="77777777" w:rsidTr="004C3C61">
        <w:trPr>
          <w:cantSplit/>
        </w:trPr>
        <w:tc>
          <w:tcPr>
            <w:tcW w:w="2123" w:type="dxa"/>
            <w:vAlign w:val="center"/>
          </w:tcPr>
          <w:p w14:paraId="12A2808C" w14:textId="77777777" w:rsidR="004C3C61" w:rsidRDefault="004C3C61">
            <w:pPr>
              <w:jc w:val="center"/>
              <w:rPr>
                <w:sz w:val="22"/>
              </w:rPr>
            </w:pPr>
          </w:p>
          <w:p w14:paraId="7F2A2A10" w14:textId="77777777" w:rsidR="004C3C61" w:rsidRDefault="004C3C61">
            <w:pPr>
              <w:jc w:val="center"/>
              <w:rPr>
                <w:sz w:val="22"/>
              </w:rPr>
            </w:pPr>
            <w:r w:rsidRPr="00ED40EF">
              <w:rPr>
                <w:rFonts w:hint="eastAsia"/>
                <w:spacing w:val="20"/>
                <w:kern w:val="0"/>
                <w:sz w:val="22"/>
                <w:fitText w:val="1828" w:id="-1305307904"/>
              </w:rPr>
              <w:t>現在の研究分野</w:t>
            </w:r>
          </w:p>
          <w:p w14:paraId="4DC2BA9C" w14:textId="0F9C924A" w:rsidR="004C3C61" w:rsidRDefault="004C3C61">
            <w:pPr>
              <w:jc w:val="center"/>
              <w:rPr>
                <w:sz w:val="22"/>
              </w:rPr>
            </w:pPr>
            <w:r w:rsidRPr="003D0286">
              <w:rPr>
                <w:rFonts w:hint="eastAsia"/>
                <w:sz w:val="20"/>
              </w:rPr>
              <w:t>（なるべく具体的に）</w:t>
            </w:r>
          </w:p>
        </w:tc>
        <w:tc>
          <w:tcPr>
            <w:tcW w:w="7226" w:type="dxa"/>
          </w:tcPr>
          <w:p w14:paraId="04A4D8B5" w14:textId="77777777" w:rsidR="004C3C61" w:rsidRDefault="004C3C61">
            <w:pPr>
              <w:rPr>
                <w:sz w:val="22"/>
              </w:rPr>
            </w:pPr>
          </w:p>
          <w:p w14:paraId="431A5798" w14:textId="77777777" w:rsidR="004C3C61" w:rsidRDefault="004C3C61">
            <w:pPr>
              <w:rPr>
                <w:sz w:val="22"/>
              </w:rPr>
            </w:pPr>
          </w:p>
          <w:p w14:paraId="649F32C4" w14:textId="77777777" w:rsidR="004C3C61" w:rsidRDefault="004C3C61">
            <w:pPr>
              <w:rPr>
                <w:sz w:val="22"/>
              </w:rPr>
            </w:pPr>
          </w:p>
          <w:p w14:paraId="4A6B6D28" w14:textId="77777777" w:rsidR="004C3C61" w:rsidRDefault="004C3C61">
            <w:pPr>
              <w:rPr>
                <w:sz w:val="22"/>
              </w:rPr>
            </w:pPr>
          </w:p>
          <w:p w14:paraId="16477D36" w14:textId="77777777" w:rsidR="004C3C61" w:rsidRDefault="004C3C61">
            <w:pPr>
              <w:rPr>
                <w:sz w:val="22"/>
              </w:rPr>
            </w:pPr>
          </w:p>
          <w:p w14:paraId="4F9B46C0" w14:textId="77777777" w:rsidR="004C3C61" w:rsidRDefault="004C3C61">
            <w:pPr>
              <w:rPr>
                <w:sz w:val="22"/>
              </w:rPr>
            </w:pPr>
          </w:p>
          <w:p w14:paraId="12F60E31" w14:textId="77777777" w:rsidR="004C3C61" w:rsidRDefault="004C3C61">
            <w:pPr>
              <w:rPr>
                <w:sz w:val="22"/>
              </w:rPr>
            </w:pPr>
          </w:p>
          <w:p w14:paraId="048B2A7F" w14:textId="77777777" w:rsidR="004C3C61" w:rsidRDefault="004C3C61">
            <w:pPr>
              <w:rPr>
                <w:sz w:val="22"/>
              </w:rPr>
            </w:pPr>
          </w:p>
          <w:p w14:paraId="4DC2BA9E" w14:textId="1BAC6C1C" w:rsidR="004C3C61" w:rsidRDefault="004C3C61">
            <w:pPr>
              <w:rPr>
                <w:sz w:val="22"/>
              </w:rPr>
            </w:pPr>
          </w:p>
        </w:tc>
      </w:tr>
      <w:tr w:rsidR="004C3C61" w14:paraId="4DC2BAA7" w14:textId="77777777" w:rsidTr="004C3C61">
        <w:trPr>
          <w:cantSplit/>
        </w:trPr>
        <w:tc>
          <w:tcPr>
            <w:tcW w:w="2123" w:type="dxa"/>
            <w:vAlign w:val="center"/>
          </w:tcPr>
          <w:p w14:paraId="5170F92C" w14:textId="77777777" w:rsidR="004C3C61" w:rsidRDefault="004C3C61">
            <w:pPr>
              <w:jc w:val="center"/>
              <w:rPr>
                <w:sz w:val="22"/>
              </w:rPr>
            </w:pPr>
          </w:p>
          <w:p w14:paraId="7613E2ED" w14:textId="77777777" w:rsidR="004C3C61" w:rsidRDefault="004C3C61">
            <w:pPr>
              <w:jc w:val="center"/>
              <w:rPr>
                <w:sz w:val="22"/>
              </w:rPr>
            </w:pPr>
            <w:r w:rsidRPr="001437F3">
              <w:rPr>
                <w:rFonts w:hint="eastAsia"/>
                <w:spacing w:val="158"/>
                <w:kern w:val="0"/>
                <w:sz w:val="22"/>
                <w:fitText w:val="1828" w:id="-1305307903"/>
              </w:rPr>
              <w:t>所属学</w:t>
            </w:r>
            <w:r w:rsidRPr="001437F3">
              <w:rPr>
                <w:rFonts w:hint="eastAsia"/>
                <w:kern w:val="0"/>
                <w:sz w:val="22"/>
                <w:fitText w:val="1828" w:id="-1305307903"/>
              </w:rPr>
              <w:t>会</w:t>
            </w:r>
          </w:p>
          <w:p w14:paraId="4DC2BAA1" w14:textId="69EA028E" w:rsidR="004C3C61" w:rsidRDefault="004C3C61">
            <w:pPr>
              <w:jc w:val="center"/>
              <w:rPr>
                <w:sz w:val="22"/>
              </w:rPr>
            </w:pPr>
          </w:p>
        </w:tc>
        <w:tc>
          <w:tcPr>
            <w:tcW w:w="7226" w:type="dxa"/>
          </w:tcPr>
          <w:p w14:paraId="73F5850C" w14:textId="77777777" w:rsidR="004C3C61" w:rsidRDefault="004C3C61">
            <w:pPr>
              <w:rPr>
                <w:sz w:val="22"/>
              </w:rPr>
            </w:pPr>
          </w:p>
          <w:p w14:paraId="2CFE0D61" w14:textId="77777777" w:rsidR="004C3C61" w:rsidRDefault="004C3C61">
            <w:pPr>
              <w:rPr>
                <w:sz w:val="22"/>
              </w:rPr>
            </w:pPr>
          </w:p>
          <w:p w14:paraId="29540AFF" w14:textId="77777777" w:rsidR="004C3C61" w:rsidRDefault="004C3C61">
            <w:pPr>
              <w:rPr>
                <w:sz w:val="22"/>
              </w:rPr>
            </w:pPr>
          </w:p>
          <w:p w14:paraId="18369A6D" w14:textId="77777777" w:rsidR="004C3C61" w:rsidRDefault="004C3C61">
            <w:pPr>
              <w:rPr>
                <w:sz w:val="22"/>
              </w:rPr>
            </w:pPr>
          </w:p>
          <w:p w14:paraId="01CF0D83" w14:textId="77777777" w:rsidR="004C3C61" w:rsidRDefault="004C3C61">
            <w:pPr>
              <w:rPr>
                <w:sz w:val="22"/>
              </w:rPr>
            </w:pPr>
          </w:p>
          <w:p w14:paraId="4DC2BAA6" w14:textId="77777777" w:rsidR="004C3C61" w:rsidRDefault="004C3C61">
            <w:pPr>
              <w:rPr>
                <w:sz w:val="22"/>
              </w:rPr>
            </w:pPr>
          </w:p>
        </w:tc>
      </w:tr>
      <w:tr w:rsidR="004C3C61" w14:paraId="4DC2BAB0" w14:textId="77777777" w:rsidTr="004C3C61">
        <w:trPr>
          <w:cantSplit/>
        </w:trPr>
        <w:tc>
          <w:tcPr>
            <w:tcW w:w="2123" w:type="dxa"/>
            <w:vAlign w:val="center"/>
          </w:tcPr>
          <w:p w14:paraId="4DC2BAA9" w14:textId="7F45F9C2" w:rsidR="004C3C61" w:rsidRPr="001437F3" w:rsidRDefault="004C3C61">
            <w:pPr>
              <w:jc w:val="center"/>
              <w:rPr>
                <w:sz w:val="22"/>
                <w:szCs w:val="22"/>
              </w:rPr>
            </w:pPr>
            <w:r w:rsidRPr="001437F3">
              <w:rPr>
                <w:rFonts w:hint="eastAsia"/>
                <w:sz w:val="22"/>
                <w:szCs w:val="22"/>
              </w:rPr>
              <w:t>自　　　　宅</w:t>
            </w:r>
          </w:p>
        </w:tc>
        <w:tc>
          <w:tcPr>
            <w:tcW w:w="7226" w:type="dxa"/>
          </w:tcPr>
          <w:p w14:paraId="3A8B76E6" w14:textId="77777777" w:rsidR="004C3C61" w:rsidRDefault="004C3C61" w:rsidP="004C3C61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〒</w:t>
            </w:r>
          </w:p>
          <w:p w14:paraId="135D23DC" w14:textId="77777777" w:rsidR="004C3C61" w:rsidRDefault="004C3C61" w:rsidP="004C3C61">
            <w:pPr>
              <w:rPr>
                <w:sz w:val="22"/>
              </w:rPr>
            </w:pPr>
          </w:p>
          <w:p w14:paraId="77355B47" w14:textId="77777777" w:rsidR="004C3C61" w:rsidRDefault="004C3C61" w:rsidP="004C3C61">
            <w:pPr>
              <w:rPr>
                <w:sz w:val="22"/>
              </w:rPr>
            </w:pPr>
          </w:p>
          <w:p w14:paraId="4F7A5A4F" w14:textId="77777777" w:rsidR="004C3C61" w:rsidRDefault="004C3C61" w:rsidP="004C3C61">
            <w:pPr>
              <w:rPr>
                <w:sz w:val="22"/>
              </w:rPr>
            </w:pPr>
          </w:p>
          <w:p w14:paraId="7E62FDCF" w14:textId="77777777" w:rsidR="004C3C61" w:rsidRDefault="004C3C61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電話　　　　　　　　　　　　　　　　</w:t>
            </w:r>
            <w:r>
              <w:rPr>
                <w:rFonts w:hint="eastAsia"/>
                <w:sz w:val="22"/>
              </w:rPr>
              <w:t>FAX.</w:t>
            </w:r>
          </w:p>
          <w:p w14:paraId="4DC2BAAF" w14:textId="54FBA103" w:rsidR="004C3C61" w:rsidRDefault="004C3C61">
            <w:pPr>
              <w:rPr>
                <w:sz w:val="22"/>
              </w:rPr>
            </w:pPr>
          </w:p>
        </w:tc>
      </w:tr>
    </w:tbl>
    <w:p w14:paraId="424F4A92" w14:textId="77777777" w:rsidR="004C3C61" w:rsidRDefault="004C3C61">
      <w:pPr>
        <w:rPr>
          <w:sz w:val="22"/>
        </w:rPr>
      </w:pPr>
    </w:p>
    <w:p w14:paraId="4DC2BAC4" w14:textId="050206A4" w:rsidR="00157CFE" w:rsidRDefault="00157CFE">
      <w:pPr>
        <w:rPr>
          <w:sz w:val="16"/>
        </w:rPr>
      </w:pPr>
      <w:r>
        <w:rPr>
          <w:rFonts w:hint="eastAsia"/>
          <w:sz w:val="22"/>
        </w:rPr>
        <w:t xml:space="preserve">　　　　　　　　　　　　　　　　</w:t>
      </w:r>
      <w:r w:rsidR="008D6E39">
        <w:rPr>
          <w:rFonts w:hint="eastAsia"/>
          <w:sz w:val="16"/>
        </w:rPr>
        <w:t>2026</w:t>
      </w:r>
      <w:r w:rsidRPr="00772756">
        <w:rPr>
          <w:rFonts w:hint="eastAsia"/>
          <w:sz w:val="16"/>
        </w:rPr>
        <w:t>年</w:t>
      </w:r>
      <w:r>
        <w:rPr>
          <w:rFonts w:hint="eastAsia"/>
          <w:sz w:val="16"/>
        </w:rPr>
        <w:t>度</w:t>
      </w:r>
      <w:r w:rsidRPr="007B76C4">
        <w:rPr>
          <w:rFonts w:hint="eastAsia"/>
          <w:sz w:val="16"/>
        </w:rPr>
        <w:t>研究</w:t>
      </w:r>
      <w:r w:rsidR="00DC2E91" w:rsidRPr="007B76C4">
        <w:rPr>
          <w:rFonts w:hint="eastAsia"/>
          <w:sz w:val="16"/>
        </w:rPr>
        <w:t>集会</w:t>
      </w:r>
      <w:r w:rsidR="00132497">
        <w:rPr>
          <w:rFonts w:hint="eastAsia"/>
          <w:sz w:val="16"/>
        </w:rPr>
        <w:t>スタートアップ及びその飛躍への</w:t>
      </w:r>
      <w:r w:rsidRPr="007B76C4">
        <w:rPr>
          <w:rFonts w:hint="eastAsia"/>
          <w:sz w:val="16"/>
        </w:rPr>
        <w:t xml:space="preserve">助成　</w:t>
      </w:r>
      <w:r>
        <w:rPr>
          <w:rFonts w:hint="eastAsia"/>
          <w:sz w:val="16"/>
        </w:rPr>
        <w:t>（</w:t>
      </w:r>
      <w:r w:rsidR="008F5DDF">
        <w:rPr>
          <w:rFonts w:hint="eastAsia"/>
          <w:sz w:val="16"/>
        </w:rPr>
        <w:t>公</w:t>
      </w:r>
      <w:r>
        <w:rPr>
          <w:rFonts w:hint="eastAsia"/>
          <w:sz w:val="16"/>
        </w:rPr>
        <w:t xml:space="preserve">財）泉科学技術振興財団　</w:t>
      </w:r>
      <w:r w:rsidRPr="00D42DE2">
        <w:rPr>
          <w:rFonts w:hint="eastAsia"/>
          <w:sz w:val="20"/>
        </w:rPr>
        <w:t>No.1</w:t>
      </w:r>
    </w:p>
    <w:p w14:paraId="4DC2BAC6" w14:textId="37A83365" w:rsidR="00157CFE" w:rsidRDefault="00157CFE" w:rsidP="00EF5A04">
      <w:pPr>
        <w:spacing w:line="280" w:lineRule="exact"/>
        <w:rPr>
          <w:sz w:val="22"/>
        </w:rPr>
      </w:pPr>
      <w:r>
        <w:rPr>
          <w:rFonts w:hint="eastAsia"/>
          <w:sz w:val="22"/>
        </w:rPr>
        <w:lastRenderedPageBreak/>
        <w:t xml:space="preserve">　　　　　　　　　　　　　　　　　　　　　　　　　　　　　　　　　　　　　</w:t>
      </w:r>
    </w:p>
    <w:p w14:paraId="196B6F5D" w14:textId="7C18398C" w:rsidR="005C75FF" w:rsidRPr="00736E8F" w:rsidRDefault="00F34155" w:rsidP="00EF5A04">
      <w:pPr>
        <w:spacing w:line="280" w:lineRule="exact"/>
        <w:rPr>
          <w:sz w:val="24"/>
        </w:rPr>
      </w:pPr>
      <w:r>
        <w:rPr>
          <w:rFonts w:hint="eastAsia"/>
          <w:sz w:val="24"/>
        </w:rPr>
        <w:t xml:space="preserve"> </w:t>
      </w:r>
      <w:r w:rsidR="00046787">
        <w:rPr>
          <w:rFonts w:hint="eastAsia"/>
          <w:sz w:val="24"/>
        </w:rPr>
        <w:t xml:space="preserve">　</w:t>
      </w:r>
    </w:p>
    <w:p w14:paraId="2BD9FFBA" w14:textId="53C45B73" w:rsidR="004C3C61" w:rsidRPr="004C3C61" w:rsidRDefault="004C3C61" w:rsidP="004C3C61">
      <w:pPr>
        <w:rPr>
          <w:b/>
          <w:bCs/>
          <w:sz w:val="28"/>
          <w:szCs w:val="28"/>
        </w:rPr>
      </w:pPr>
      <w:r w:rsidRPr="004C3C61">
        <w:rPr>
          <w:rFonts w:hint="eastAsia"/>
          <w:b/>
          <w:bCs/>
          <w:sz w:val="28"/>
          <w:szCs w:val="28"/>
        </w:rPr>
        <w:t>２．研究集会（セミナー）に関すること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157CFE" w14:paraId="4DC2BAF2" w14:textId="77777777" w:rsidTr="005C75FF">
        <w:trPr>
          <w:trHeight w:val="4274"/>
        </w:trPr>
        <w:tc>
          <w:tcPr>
            <w:tcW w:w="9835" w:type="dxa"/>
          </w:tcPr>
          <w:p w14:paraId="4DC2BAE2" w14:textId="77777777" w:rsidR="00157CFE" w:rsidRDefault="00157CFE">
            <w:pPr>
              <w:rPr>
                <w:sz w:val="22"/>
              </w:rPr>
            </w:pPr>
          </w:p>
          <w:p w14:paraId="4DC2BAE3" w14:textId="54A9E07F" w:rsidR="00157CFE" w:rsidRDefault="00AE667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7. </w:t>
            </w:r>
            <w:r w:rsidR="00157CFE" w:rsidRPr="00E30AE1">
              <w:rPr>
                <w:rFonts w:hint="eastAsia"/>
                <w:b/>
                <w:bCs/>
                <w:kern w:val="0"/>
                <w:sz w:val="22"/>
              </w:rPr>
              <w:t>本研究</w:t>
            </w:r>
            <w:r w:rsidR="006E2AFE" w:rsidRPr="00E30AE1">
              <w:rPr>
                <w:rFonts w:hint="eastAsia"/>
                <w:b/>
                <w:bCs/>
                <w:kern w:val="0"/>
                <w:sz w:val="22"/>
              </w:rPr>
              <w:t>集会</w:t>
            </w:r>
            <w:r w:rsidR="00F94E81">
              <w:rPr>
                <w:rFonts w:hint="eastAsia"/>
                <w:b/>
                <w:bCs/>
                <w:kern w:val="0"/>
                <w:sz w:val="22"/>
              </w:rPr>
              <w:t>（セミナー）</w:t>
            </w:r>
            <w:r w:rsidR="00157CFE" w:rsidRPr="00E30AE1">
              <w:rPr>
                <w:rFonts w:hint="eastAsia"/>
                <w:b/>
                <w:bCs/>
                <w:kern w:val="0"/>
                <w:sz w:val="22"/>
              </w:rPr>
              <w:t>の</w:t>
            </w:r>
            <w:r w:rsidR="00DC2E91" w:rsidRPr="00E30AE1">
              <w:rPr>
                <w:rFonts w:hint="eastAsia"/>
                <w:b/>
                <w:bCs/>
                <w:kern w:val="0"/>
                <w:sz w:val="22"/>
              </w:rPr>
              <w:t>主題</w:t>
            </w:r>
            <w:r w:rsidR="00157CFE" w:rsidRPr="00E30AE1">
              <w:rPr>
                <w:rFonts w:hint="eastAsia"/>
                <w:b/>
                <w:bCs/>
                <w:kern w:val="0"/>
                <w:sz w:val="22"/>
              </w:rPr>
              <w:t>と意義</w:t>
            </w:r>
          </w:p>
          <w:p w14:paraId="50E029F6" w14:textId="77777777" w:rsidR="00E30AE1" w:rsidRDefault="00E30AE1">
            <w:pPr>
              <w:rPr>
                <w:sz w:val="22"/>
              </w:rPr>
            </w:pPr>
          </w:p>
          <w:p w14:paraId="4DC2BAE4" w14:textId="77777777" w:rsidR="00157CFE" w:rsidRDefault="00157CFE">
            <w:pPr>
              <w:rPr>
                <w:sz w:val="22"/>
              </w:rPr>
            </w:pPr>
          </w:p>
          <w:p w14:paraId="4DC2BAE5" w14:textId="77777777" w:rsidR="00157CFE" w:rsidRDefault="00157CFE">
            <w:pPr>
              <w:rPr>
                <w:sz w:val="22"/>
              </w:rPr>
            </w:pPr>
          </w:p>
          <w:p w14:paraId="4DC2BAE6" w14:textId="77777777" w:rsidR="00157CFE" w:rsidRDefault="00157CFE">
            <w:pPr>
              <w:rPr>
                <w:sz w:val="22"/>
              </w:rPr>
            </w:pPr>
          </w:p>
          <w:p w14:paraId="4DC2BAE7" w14:textId="77777777" w:rsidR="00157CFE" w:rsidRDefault="00157CFE">
            <w:pPr>
              <w:rPr>
                <w:sz w:val="22"/>
              </w:rPr>
            </w:pPr>
          </w:p>
          <w:p w14:paraId="4DC2BAEA" w14:textId="77777777" w:rsidR="00157CFE" w:rsidRDefault="00157CFE">
            <w:pPr>
              <w:rPr>
                <w:sz w:val="22"/>
              </w:rPr>
            </w:pPr>
          </w:p>
          <w:p w14:paraId="4DC2BAEB" w14:textId="77777777" w:rsidR="00157CFE" w:rsidRDefault="00157CFE">
            <w:pPr>
              <w:rPr>
                <w:sz w:val="22"/>
              </w:rPr>
            </w:pPr>
          </w:p>
          <w:p w14:paraId="4DC2BAEC" w14:textId="77777777" w:rsidR="00157CFE" w:rsidRDefault="00157CFE">
            <w:pPr>
              <w:rPr>
                <w:sz w:val="22"/>
              </w:rPr>
            </w:pPr>
          </w:p>
          <w:p w14:paraId="4DC2BAED" w14:textId="77777777" w:rsidR="00157CFE" w:rsidRDefault="00157CFE">
            <w:pPr>
              <w:rPr>
                <w:sz w:val="22"/>
              </w:rPr>
            </w:pPr>
          </w:p>
          <w:p w14:paraId="4DC2BAEF" w14:textId="77777777" w:rsidR="00157CFE" w:rsidRDefault="00157CFE">
            <w:pPr>
              <w:rPr>
                <w:sz w:val="22"/>
              </w:rPr>
            </w:pPr>
          </w:p>
          <w:p w14:paraId="4DC2BAF0" w14:textId="77777777" w:rsidR="00157CFE" w:rsidRDefault="00157CFE">
            <w:pPr>
              <w:rPr>
                <w:sz w:val="22"/>
              </w:rPr>
            </w:pPr>
          </w:p>
          <w:p w14:paraId="297BCC22" w14:textId="77777777" w:rsidR="00157CFE" w:rsidRDefault="00157CFE">
            <w:pPr>
              <w:rPr>
                <w:sz w:val="22"/>
              </w:rPr>
            </w:pPr>
          </w:p>
          <w:p w14:paraId="45266D0D" w14:textId="77777777" w:rsidR="0007005C" w:rsidRDefault="0007005C">
            <w:pPr>
              <w:rPr>
                <w:sz w:val="22"/>
              </w:rPr>
            </w:pPr>
          </w:p>
          <w:p w14:paraId="1FF8E545" w14:textId="77777777" w:rsidR="0007005C" w:rsidRDefault="0007005C">
            <w:pPr>
              <w:rPr>
                <w:sz w:val="22"/>
              </w:rPr>
            </w:pPr>
          </w:p>
          <w:p w14:paraId="160B8311" w14:textId="77777777" w:rsidR="0007005C" w:rsidRDefault="0007005C">
            <w:pPr>
              <w:rPr>
                <w:sz w:val="22"/>
              </w:rPr>
            </w:pPr>
          </w:p>
          <w:p w14:paraId="3E7FD9B4" w14:textId="77777777" w:rsidR="0007005C" w:rsidRDefault="0007005C">
            <w:pPr>
              <w:rPr>
                <w:sz w:val="22"/>
              </w:rPr>
            </w:pPr>
          </w:p>
          <w:p w14:paraId="3D33BF97" w14:textId="77777777" w:rsidR="0007005C" w:rsidRDefault="0007005C">
            <w:pPr>
              <w:rPr>
                <w:sz w:val="22"/>
              </w:rPr>
            </w:pPr>
          </w:p>
          <w:p w14:paraId="7DE7860A" w14:textId="77777777" w:rsidR="0007005C" w:rsidRDefault="0007005C">
            <w:pPr>
              <w:rPr>
                <w:sz w:val="22"/>
              </w:rPr>
            </w:pPr>
          </w:p>
          <w:p w14:paraId="5882C22E" w14:textId="77777777" w:rsidR="0007005C" w:rsidRDefault="0007005C">
            <w:pPr>
              <w:rPr>
                <w:sz w:val="22"/>
              </w:rPr>
            </w:pPr>
          </w:p>
          <w:p w14:paraId="59392FC4" w14:textId="77777777" w:rsidR="007E3BD3" w:rsidRDefault="007E3BD3">
            <w:pPr>
              <w:rPr>
                <w:sz w:val="22"/>
              </w:rPr>
            </w:pPr>
          </w:p>
          <w:p w14:paraId="18902456" w14:textId="77777777" w:rsidR="007E3BD3" w:rsidRDefault="007E3BD3">
            <w:pPr>
              <w:rPr>
                <w:sz w:val="22"/>
              </w:rPr>
            </w:pPr>
          </w:p>
          <w:p w14:paraId="24CDF1C0" w14:textId="77777777" w:rsidR="0007005C" w:rsidRDefault="0007005C">
            <w:pPr>
              <w:rPr>
                <w:sz w:val="22"/>
              </w:rPr>
            </w:pPr>
          </w:p>
          <w:p w14:paraId="53551108" w14:textId="77777777" w:rsidR="0007005C" w:rsidRDefault="0007005C">
            <w:pPr>
              <w:rPr>
                <w:sz w:val="22"/>
              </w:rPr>
            </w:pPr>
          </w:p>
          <w:p w14:paraId="6E3DF33F" w14:textId="77777777" w:rsidR="007E3BD3" w:rsidRDefault="007E3BD3">
            <w:pPr>
              <w:rPr>
                <w:sz w:val="22"/>
              </w:rPr>
            </w:pPr>
          </w:p>
          <w:p w14:paraId="4DC2BAF1" w14:textId="77777777" w:rsidR="007E3BD3" w:rsidRDefault="007E3BD3">
            <w:pPr>
              <w:rPr>
                <w:sz w:val="22"/>
              </w:rPr>
            </w:pPr>
          </w:p>
        </w:tc>
      </w:tr>
      <w:tr w:rsidR="00157CFE" w14:paraId="4DC2BB03" w14:textId="77777777" w:rsidTr="005C75FF">
        <w:trPr>
          <w:trHeight w:val="4378"/>
        </w:trPr>
        <w:tc>
          <w:tcPr>
            <w:tcW w:w="9835" w:type="dxa"/>
          </w:tcPr>
          <w:p w14:paraId="4DC2BAF3" w14:textId="77777777" w:rsidR="00157CFE" w:rsidRDefault="00157CFE">
            <w:pPr>
              <w:rPr>
                <w:sz w:val="22"/>
              </w:rPr>
            </w:pPr>
          </w:p>
          <w:p w14:paraId="4DC2BAF4" w14:textId="6CAE7ED0" w:rsidR="00157CFE" w:rsidRDefault="00AE667B">
            <w:pPr>
              <w:rPr>
                <w:sz w:val="18"/>
              </w:rPr>
            </w:pPr>
            <w:r>
              <w:rPr>
                <w:rFonts w:hint="eastAsia"/>
                <w:sz w:val="22"/>
              </w:rPr>
              <w:t xml:space="preserve">8. </w:t>
            </w:r>
            <w:r w:rsidR="00157CFE" w:rsidRPr="00E30AE1">
              <w:rPr>
                <w:rFonts w:hint="eastAsia"/>
                <w:b/>
                <w:bCs/>
                <w:kern w:val="0"/>
                <w:sz w:val="22"/>
              </w:rPr>
              <w:t>本研究</w:t>
            </w:r>
            <w:r w:rsidR="00AD559B" w:rsidRPr="00E30AE1">
              <w:rPr>
                <w:rFonts w:hint="eastAsia"/>
                <w:b/>
                <w:bCs/>
                <w:kern w:val="0"/>
                <w:sz w:val="22"/>
              </w:rPr>
              <w:t>集会</w:t>
            </w:r>
            <w:r w:rsidR="00F94E81">
              <w:rPr>
                <w:rFonts w:hint="eastAsia"/>
                <w:b/>
                <w:bCs/>
                <w:kern w:val="0"/>
                <w:sz w:val="22"/>
              </w:rPr>
              <w:t>（セミナー）</w:t>
            </w:r>
            <w:r w:rsidR="00157CFE" w:rsidRPr="00E30AE1">
              <w:rPr>
                <w:rFonts w:hint="eastAsia"/>
                <w:b/>
                <w:bCs/>
                <w:kern w:val="0"/>
                <w:sz w:val="22"/>
              </w:rPr>
              <w:t>の目的と必要性</w:t>
            </w:r>
          </w:p>
          <w:p w14:paraId="4DC2BAF5" w14:textId="77777777" w:rsidR="00157CFE" w:rsidRDefault="00157CFE">
            <w:pPr>
              <w:rPr>
                <w:sz w:val="22"/>
              </w:rPr>
            </w:pPr>
          </w:p>
          <w:p w14:paraId="4DC2BAF6" w14:textId="77777777" w:rsidR="00157CFE" w:rsidRDefault="00157CFE">
            <w:pPr>
              <w:rPr>
                <w:sz w:val="22"/>
              </w:rPr>
            </w:pPr>
          </w:p>
          <w:p w14:paraId="4DC2BAF7" w14:textId="77777777" w:rsidR="00157CFE" w:rsidRDefault="00157CFE">
            <w:pPr>
              <w:rPr>
                <w:sz w:val="22"/>
              </w:rPr>
            </w:pPr>
          </w:p>
          <w:p w14:paraId="4DC2BAF8" w14:textId="77777777" w:rsidR="00157CFE" w:rsidRDefault="00157CFE">
            <w:pPr>
              <w:rPr>
                <w:sz w:val="22"/>
              </w:rPr>
            </w:pPr>
          </w:p>
          <w:p w14:paraId="4DC2BAF9" w14:textId="77777777" w:rsidR="00157CFE" w:rsidRDefault="00157CFE">
            <w:pPr>
              <w:rPr>
                <w:sz w:val="22"/>
              </w:rPr>
            </w:pPr>
          </w:p>
          <w:p w14:paraId="4DC2BAFA" w14:textId="77777777" w:rsidR="00157CFE" w:rsidRDefault="00157CFE">
            <w:pPr>
              <w:rPr>
                <w:sz w:val="22"/>
              </w:rPr>
            </w:pPr>
          </w:p>
          <w:p w14:paraId="4DC2BAFB" w14:textId="77777777" w:rsidR="00157CFE" w:rsidRDefault="00157CFE">
            <w:pPr>
              <w:rPr>
                <w:sz w:val="22"/>
              </w:rPr>
            </w:pPr>
          </w:p>
          <w:p w14:paraId="4DC2BAFC" w14:textId="77777777" w:rsidR="00157CFE" w:rsidRDefault="00157CFE">
            <w:pPr>
              <w:rPr>
                <w:sz w:val="22"/>
              </w:rPr>
            </w:pPr>
          </w:p>
          <w:p w14:paraId="4DC2BAFE" w14:textId="77777777" w:rsidR="00157CFE" w:rsidRDefault="00157CFE">
            <w:pPr>
              <w:rPr>
                <w:sz w:val="22"/>
              </w:rPr>
            </w:pPr>
          </w:p>
          <w:p w14:paraId="4DC2BAFF" w14:textId="77777777" w:rsidR="00157CFE" w:rsidRDefault="00157CFE">
            <w:pPr>
              <w:rPr>
                <w:sz w:val="22"/>
              </w:rPr>
            </w:pPr>
          </w:p>
          <w:p w14:paraId="4DC2BB00" w14:textId="77777777" w:rsidR="00157CFE" w:rsidRDefault="00157CFE">
            <w:pPr>
              <w:rPr>
                <w:sz w:val="22"/>
              </w:rPr>
            </w:pPr>
          </w:p>
          <w:p w14:paraId="64A6E39B" w14:textId="77777777" w:rsidR="00157CFE" w:rsidRDefault="00157CFE">
            <w:pPr>
              <w:rPr>
                <w:sz w:val="22"/>
              </w:rPr>
            </w:pPr>
          </w:p>
          <w:p w14:paraId="6EA2017F" w14:textId="77777777" w:rsidR="0007005C" w:rsidRDefault="0007005C">
            <w:pPr>
              <w:rPr>
                <w:sz w:val="22"/>
              </w:rPr>
            </w:pPr>
          </w:p>
          <w:p w14:paraId="6B8C66FE" w14:textId="77777777" w:rsidR="0007005C" w:rsidRDefault="0007005C">
            <w:pPr>
              <w:rPr>
                <w:sz w:val="22"/>
              </w:rPr>
            </w:pPr>
          </w:p>
          <w:p w14:paraId="3F8E0E6C" w14:textId="77777777" w:rsidR="0007005C" w:rsidRDefault="0007005C">
            <w:pPr>
              <w:rPr>
                <w:sz w:val="22"/>
              </w:rPr>
            </w:pPr>
          </w:p>
          <w:p w14:paraId="7A3EAB30" w14:textId="77777777" w:rsidR="0007005C" w:rsidRDefault="0007005C">
            <w:pPr>
              <w:rPr>
                <w:sz w:val="22"/>
              </w:rPr>
            </w:pPr>
          </w:p>
          <w:p w14:paraId="42D5F08A" w14:textId="77777777" w:rsidR="0007005C" w:rsidRDefault="0007005C">
            <w:pPr>
              <w:rPr>
                <w:sz w:val="22"/>
              </w:rPr>
            </w:pPr>
          </w:p>
          <w:p w14:paraId="6A96D404" w14:textId="77777777" w:rsidR="0007005C" w:rsidRDefault="0007005C">
            <w:pPr>
              <w:rPr>
                <w:sz w:val="22"/>
              </w:rPr>
            </w:pPr>
          </w:p>
          <w:p w14:paraId="2ABFE793" w14:textId="77777777" w:rsidR="0007005C" w:rsidRDefault="0007005C">
            <w:pPr>
              <w:rPr>
                <w:sz w:val="22"/>
              </w:rPr>
            </w:pPr>
          </w:p>
          <w:p w14:paraId="5CB928FD" w14:textId="77777777" w:rsidR="001437F3" w:rsidRDefault="001437F3">
            <w:pPr>
              <w:rPr>
                <w:sz w:val="22"/>
              </w:rPr>
            </w:pPr>
          </w:p>
          <w:p w14:paraId="28BCA543" w14:textId="77777777" w:rsidR="007E3BD3" w:rsidRDefault="007E3BD3">
            <w:pPr>
              <w:rPr>
                <w:sz w:val="22"/>
              </w:rPr>
            </w:pPr>
          </w:p>
          <w:p w14:paraId="4DC2BB02" w14:textId="77777777" w:rsidR="007E3BD3" w:rsidRDefault="007E3BD3">
            <w:pPr>
              <w:rPr>
                <w:sz w:val="22"/>
              </w:rPr>
            </w:pPr>
          </w:p>
        </w:tc>
      </w:tr>
    </w:tbl>
    <w:p w14:paraId="4DC2BB04" w14:textId="68B52790" w:rsidR="00157CFE" w:rsidRDefault="00157CFE">
      <w:pPr>
        <w:rPr>
          <w:sz w:val="16"/>
        </w:rPr>
      </w:pPr>
      <w:r>
        <w:rPr>
          <w:rFonts w:hint="eastAsia"/>
          <w:sz w:val="22"/>
        </w:rPr>
        <w:t xml:space="preserve">　　　　　　　　　　　　　　　　</w:t>
      </w:r>
      <w:r w:rsidR="008D6E39">
        <w:rPr>
          <w:rFonts w:hint="eastAsia"/>
          <w:sz w:val="16"/>
        </w:rPr>
        <w:t>2026</w:t>
      </w:r>
      <w:r w:rsidR="00DC2E91">
        <w:rPr>
          <w:rFonts w:hint="eastAsia"/>
          <w:sz w:val="16"/>
        </w:rPr>
        <w:t>年度</w:t>
      </w:r>
      <w:r w:rsidR="00DC2E91" w:rsidRPr="007B76C4">
        <w:rPr>
          <w:rFonts w:hint="eastAsia"/>
          <w:sz w:val="16"/>
        </w:rPr>
        <w:t>研究集会</w:t>
      </w:r>
      <w:r w:rsidR="00903838">
        <w:rPr>
          <w:rFonts w:hint="eastAsia"/>
          <w:sz w:val="16"/>
        </w:rPr>
        <w:t>スタートアップ及びその飛躍への助成</w:t>
      </w:r>
      <w:r w:rsidR="00DC2E91">
        <w:rPr>
          <w:rFonts w:hint="eastAsia"/>
          <w:sz w:val="16"/>
        </w:rPr>
        <w:t xml:space="preserve">　（公財）泉科学技術振興</w:t>
      </w:r>
      <w:r w:rsidR="00654759">
        <w:rPr>
          <w:rFonts w:hint="eastAsia"/>
          <w:sz w:val="16"/>
        </w:rPr>
        <w:t>財団</w:t>
      </w:r>
      <w:r>
        <w:rPr>
          <w:rFonts w:hint="eastAsia"/>
          <w:sz w:val="16"/>
        </w:rPr>
        <w:t xml:space="preserve">　</w:t>
      </w:r>
      <w:r w:rsidRPr="00D42DE2">
        <w:rPr>
          <w:rFonts w:hint="eastAsia"/>
          <w:sz w:val="20"/>
        </w:rPr>
        <w:t>No.2</w:t>
      </w:r>
    </w:p>
    <w:p w14:paraId="4DC2BB05" w14:textId="77777777" w:rsidR="00157CFE" w:rsidRDefault="00157CFE">
      <w:pPr>
        <w:rPr>
          <w:sz w:val="22"/>
          <w:u w:val="single"/>
        </w:rPr>
      </w:pPr>
      <w:r>
        <w:rPr>
          <w:sz w:val="16"/>
        </w:rPr>
        <w:br w:type="page"/>
      </w:r>
      <w:r>
        <w:rPr>
          <w:rFonts w:hint="eastAsia"/>
        </w:rPr>
        <w:lastRenderedPageBreak/>
        <w:t xml:space="preserve">　　　　　　　　　　　　　　　　　　　　　　　　　　　　　　　　　　　　　　　　</w:t>
      </w:r>
    </w:p>
    <w:p w14:paraId="4DC2BB06" w14:textId="77777777" w:rsidR="00157CFE" w:rsidRDefault="00157CFE">
      <w:pPr>
        <w:spacing w:line="180" w:lineRule="exac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7B76C4" w:rsidRPr="007B76C4" w14:paraId="4DC2BB3D" w14:textId="77777777">
        <w:tc>
          <w:tcPr>
            <w:tcW w:w="9835" w:type="dxa"/>
          </w:tcPr>
          <w:p w14:paraId="4DC2BB07" w14:textId="77777777" w:rsidR="00157CFE" w:rsidRPr="007B76C4" w:rsidRDefault="00157CFE">
            <w:pPr>
              <w:rPr>
                <w:sz w:val="22"/>
              </w:rPr>
            </w:pPr>
          </w:p>
          <w:p w14:paraId="4DC2BB08" w14:textId="28D1E538" w:rsidR="00157CFE" w:rsidRPr="007B76C4" w:rsidRDefault="00AF3B83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9</w:t>
            </w:r>
            <w:r w:rsidR="00157CFE" w:rsidRPr="007B76C4">
              <w:rPr>
                <w:rFonts w:hint="eastAsia"/>
                <w:sz w:val="22"/>
              </w:rPr>
              <w:t>．</w:t>
            </w:r>
            <w:r w:rsidR="00AD559B" w:rsidRPr="00AE1F05">
              <w:rPr>
                <w:rFonts w:hint="eastAsia"/>
                <w:b/>
                <w:kern w:val="0"/>
                <w:sz w:val="22"/>
              </w:rPr>
              <w:t>申請者</w:t>
            </w:r>
            <w:r w:rsidR="00BE0627" w:rsidRPr="00716380">
              <w:rPr>
                <w:rFonts w:hint="eastAsia"/>
                <w:b/>
                <w:kern w:val="0"/>
                <w:sz w:val="22"/>
              </w:rPr>
              <w:t>及び</w:t>
            </w:r>
            <w:r w:rsidR="00460088" w:rsidRPr="00716380">
              <w:rPr>
                <w:rFonts w:hint="eastAsia"/>
                <w:b/>
                <w:kern w:val="0"/>
                <w:sz w:val="22"/>
              </w:rPr>
              <w:t>共同</w:t>
            </w:r>
            <w:r w:rsidR="00BE0627" w:rsidRPr="00716380">
              <w:rPr>
                <w:rFonts w:hint="eastAsia"/>
                <w:b/>
                <w:kern w:val="0"/>
                <w:sz w:val="22"/>
              </w:rPr>
              <w:t>責任者</w:t>
            </w:r>
            <w:r w:rsidR="00AD559B" w:rsidRPr="00AE1F05">
              <w:rPr>
                <w:rFonts w:hint="eastAsia"/>
                <w:b/>
                <w:kern w:val="0"/>
                <w:sz w:val="22"/>
              </w:rPr>
              <w:t>の研究実績と</w:t>
            </w:r>
            <w:r w:rsidR="00636B21" w:rsidRPr="00AE1F05">
              <w:rPr>
                <w:rFonts w:hint="eastAsia"/>
                <w:b/>
                <w:kern w:val="0"/>
                <w:sz w:val="22"/>
              </w:rPr>
              <w:t>本研究</w:t>
            </w:r>
            <w:r w:rsidR="00AD559B" w:rsidRPr="00AE1F05">
              <w:rPr>
                <w:rFonts w:hint="eastAsia"/>
                <w:b/>
                <w:kern w:val="0"/>
                <w:sz w:val="22"/>
              </w:rPr>
              <w:t>集会</w:t>
            </w:r>
            <w:r w:rsidR="00F94E81">
              <w:rPr>
                <w:rFonts w:hint="eastAsia"/>
                <w:b/>
                <w:kern w:val="0"/>
                <w:sz w:val="22"/>
              </w:rPr>
              <w:t>（セミナー）</w:t>
            </w:r>
            <w:r w:rsidR="00AD559B" w:rsidRPr="007B76C4">
              <w:rPr>
                <w:rFonts w:hint="eastAsia"/>
                <w:b/>
                <w:kern w:val="0"/>
                <w:sz w:val="22"/>
              </w:rPr>
              <w:t>を開催するまでの経緯</w:t>
            </w:r>
          </w:p>
          <w:p w14:paraId="4DC2BB09" w14:textId="77777777" w:rsidR="00157CFE" w:rsidRPr="007B76C4" w:rsidRDefault="00157CFE">
            <w:pPr>
              <w:rPr>
                <w:sz w:val="22"/>
              </w:rPr>
            </w:pPr>
          </w:p>
          <w:p w14:paraId="4DC2BB0A" w14:textId="77777777" w:rsidR="00157CFE" w:rsidRPr="00BE0627" w:rsidRDefault="00157CFE">
            <w:pPr>
              <w:rPr>
                <w:sz w:val="22"/>
              </w:rPr>
            </w:pPr>
          </w:p>
          <w:p w14:paraId="4DC2BB0B" w14:textId="77777777" w:rsidR="00157CFE" w:rsidRPr="007B76C4" w:rsidRDefault="00157CFE">
            <w:pPr>
              <w:rPr>
                <w:sz w:val="22"/>
              </w:rPr>
            </w:pPr>
          </w:p>
          <w:p w14:paraId="4DC2BB0C" w14:textId="77777777" w:rsidR="00157CFE" w:rsidRPr="007B76C4" w:rsidRDefault="00157CFE">
            <w:pPr>
              <w:rPr>
                <w:sz w:val="22"/>
              </w:rPr>
            </w:pPr>
          </w:p>
          <w:p w14:paraId="4DC2BB0D" w14:textId="77777777" w:rsidR="00157CFE" w:rsidRPr="007B76C4" w:rsidRDefault="00157CFE">
            <w:pPr>
              <w:rPr>
                <w:sz w:val="22"/>
              </w:rPr>
            </w:pPr>
          </w:p>
          <w:p w14:paraId="4DC2BB0E" w14:textId="77777777" w:rsidR="00157CFE" w:rsidRPr="007B76C4" w:rsidRDefault="00157CFE">
            <w:pPr>
              <w:rPr>
                <w:sz w:val="22"/>
              </w:rPr>
            </w:pPr>
          </w:p>
          <w:p w14:paraId="4DC2BB0F" w14:textId="77777777" w:rsidR="00157CFE" w:rsidRPr="007B76C4" w:rsidRDefault="00157CFE">
            <w:pPr>
              <w:rPr>
                <w:sz w:val="22"/>
              </w:rPr>
            </w:pPr>
          </w:p>
          <w:p w14:paraId="4DC2BB10" w14:textId="77777777" w:rsidR="00157CFE" w:rsidRPr="007B76C4" w:rsidRDefault="00157CFE">
            <w:pPr>
              <w:rPr>
                <w:sz w:val="22"/>
              </w:rPr>
            </w:pPr>
          </w:p>
          <w:p w14:paraId="4DC2BB11" w14:textId="77777777" w:rsidR="00157CFE" w:rsidRPr="007B76C4" w:rsidRDefault="00157CFE">
            <w:pPr>
              <w:rPr>
                <w:sz w:val="22"/>
              </w:rPr>
            </w:pPr>
          </w:p>
          <w:p w14:paraId="4DC2BB12" w14:textId="77777777" w:rsidR="00157CFE" w:rsidRPr="007B76C4" w:rsidRDefault="00157CFE">
            <w:pPr>
              <w:rPr>
                <w:sz w:val="22"/>
              </w:rPr>
            </w:pPr>
          </w:p>
          <w:p w14:paraId="4DC2BB13" w14:textId="77777777" w:rsidR="00157CFE" w:rsidRPr="007B76C4" w:rsidRDefault="00157CFE">
            <w:pPr>
              <w:rPr>
                <w:sz w:val="22"/>
              </w:rPr>
            </w:pPr>
          </w:p>
          <w:p w14:paraId="4DC2BB14" w14:textId="77777777" w:rsidR="00157CFE" w:rsidRPr="007B76C4" w:rsidRDefault="00157CFE">
            <w:pPr>
              <w:rPr>
                <w:sz w:val="22"/>
              </w:rPr>
            </w:pPr>
          </w:p>
          <w:p w14:paraId="4DC2BB15" w14:textId="77777777" w:rsidR="00157CFE" w:rsidRPr="007B76C4" w:rsidRDefault="00157CFE">
            <w:pPr>
              <w:rPr>
                <w:sz w:val="22"/>
              </w:rPr>
            </w:pPr>
          </w:p>
          <w:p w14:paraId="4DC2BB16" w14:textId="77777777" w:rsidR="00157CFE" w:rsidRPr="007B76C4" w:rsidRDefault="00157CFE">
            <w:pPr>
              <w:rPr>
                <w:sz w:val="22"/>
              </w:rPr>
            </w:pPr>
          </w:p>
          <w:p w14:paraId="4DC2BB17" w14:textId="77777777" w:rsidR="00157CFE" w:rsidRPr="007B76C4" w:rsidRDefault="00157CFE">
            <w:pPr>
              <w:rPr>
                <w:sz w:val="22"/>
              </w:rPr>
            </w:pPr>
          </w:p>
          <w:p w14:paraId="4DC2BB18" w14:textId="77777777" w:rsidR="00157CFE" w:rsidRPr="007B76C4" w:rsidRDefault="00157CFE">
            <w:pPr>
              <w:rPr>
                <w:sz w:val="22"/>
              </w:rPr>
            </w:pPr>
          </w:p>
          <w:p w14:paraId="4DC2BB19" w14:textId="77777777" w:rsidR="00157CFE" w:rsidRPr="007B76C4" w:rsidRDefault="00157CFE">
            <w:pPr>
              <w:rPr>
                <w:sz w:val="22"/>
              </w:rPr>
            </w:pPr>
          </w:p>
          <w:p w14:paraId="4DC2BB1A" w14:textId="77777777" w:rsidR="00157CFE" w:rsidRPr="007B76C4" w:rsidRDefault="00157CFE">
            <w:pPr>
              <w:rPr>
                <w:sz w:val="22"/>
              </w:rPr>
            </w:pPr>
          </w:p>
          <w:p w14:paraId="4DC2BB1B" w14:textId="77777777" w:rsidR="00157CFE" w:rsidRPr="007B76C4" w:rsidRDefault="00157CFE">
            <w:pPr>
              <w:rPr>
                <w:sz w:val="22"/>
              </w:rPr>
            </w:pPr>
          </w:p>
          <w:p w14:paraId="4DC2BB1C" w14:textId="77777777" w:rsidR="00157CFE" w:rsidRPr="007B76C4" w:rsidRDefault="00157CFE">
            <w:pPr>
              <w:rPr>
                <w:sz w:val="22"/>
              </w:rPr>
            </w:pPr>
          </w:p>
          <w:p w14:paraId="4DC2BB1D" w14:textId="77777777" w:rsidR="00157CFE" w:rsidRPr="007B76C4" w:rsidRDefault="00157CFE">
            <w:pPr>
              <w:rPr>
                <w:sz w:val="22"/>
              </w:rPr>
            </w:pPr>
          </w:p>
          <w:p w14:paraId="4DC2BB1E" w14:textId="77777777" w:rsidR="00157CFE" w:rsidRPr="007B76C4" w:rsidRDefault="00157CFE">
            <w:pPr>
              <w:rPr>
                <w:sz w:val="22"/>
              </w:rPr>
            </w:pPr>
          </w:p>
          <w:p w14:paraId="4DC2BB1F" w14:textId="77777777" w:rsidR="00157CFE" w:rsidRPr="007B76C4" w:rsidRDefault="00157CFE">
            <w:pPr>
              <w:rPr>
                <w:sz w:val="22"/>
              </w:rPr>
            </w:pPr>
          </w:p>
          <w:p w14:paraId="4DC2BB20" w14:textId="77777777" w:rsidR="00157CFE" w:rsidRPr="007B76C4" w:rsidRDefault="00157CFE">
            <w:pPr>
              <w:rPr>
                <w:sz w:val="22"/>
              </w:rPr>
            </w:pPr>
          </w:p>
          <w:p w14:paraId="4DC2BB21" w14:textId="11433E59" w:rsidR="00636B21" w:rsidRPr="007B76C4" w:rsidRDefault="00AF3B83" w:rsidP="00636B21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  <w:r w:rsidR="00636B21" w:rsidRPr="007B76C4">
              <w:rPr>
                <w:rFonts w:hint="eastAsia"/>
                <w:sz w:val="22"/>
              </w:rPr>
              <w:t>．</w:t>
            </w:r>
            <w:r w:rsidR="00636B21" w:rsidRPr="00AE1F05">
              <w:rPr>
                <w:rFonts w:hint="eastAsia"/>
                <w:b/>
                <w:kern w:val="0"/>
                <w:sz w:val="22"/>
              </w:rPr>
              <w:t>本研究</w:t>
            </w:r>
            <w:r w:rsidR="00AD559B" w:rsidRPr="00AE1F05">
              <w:rPr>
                <w:rFonts w:hint="eastAsia"/>
                <w:b/>
                <w:kern w:val="0"/>
                <w:sz w:val="22"/>
              </w:rPr>
              <w:t>集会</w:t>
            </w:r>
            <w:r w:rsidR="00F94E81">
              <w:rPr>
                <w:rFonts w:hint="eastAsia"/>
                <w:b/>
                <w:kern w:val="0"/>
                <w:sz w:val="22"/>
              </w:rPr>
              <w:t>（セミナー）</w:t>
            </w:r>
            <w:r w:rsidR="00636B21" w:rsidRPr="00AE1F05">
              <w:rPr>
                <w:rFonts w:hint="eastAsia"/>
                <w:b/>
                <w:kern w:val="0"/>
                <w:sz w:val="22"/>
              </w:rPr>
              <w:t>の具体的内容</w:t>
            </w:r>
            <w:r w:rsidR="00636B21" w:rsidRPr="007B76C4">
              <w:rPr>
                <w:rFonts w:hint="eastAsia"/>
                <w:sz w:val="22"/>
              </w:rPr>
              <w:t xml:space="preserve"> </w:t>
            </w:r>
          </w:p>
          <w:p w14:paraId="4DC2BB22" w14:textId="77777777" w:rsidR="00157CFE" w:rsidRPr="007B76C4" w:rsidRDefault="00157CFE">
            <w:pPr>
              <w:rPr>
                <w:sz w:val="22"/>
              </w:rPr>
            </w:pPr>
          </w:p>
          <w:p w14:paraId="4DC2BB23" w14:textId="77777777" w:rsidR="00157CFE" w:rsidRPr="007B76C4" w:rsidRDefault="00157CFE">
            <w:pPr>
              <w:rPr>
                <w:sz w:val="22"/>
              </w:rPr>
            </w:pPr>
          </w:p>
          <w:p w14:paraId="4DC2BB24" w14:textId="77777777" w:rsidR="00157CFE" w:rsidRPr="007B76C4" w:rsidRDefault="00157CFE">
            <w:pPr>
              <w:rPr>
                <w:sz w:val="22"/>
              </w:rPr>
            </w:pPr>
          </w:p>
          <w:p w14:paraId="4DC2BB25" w14:textId="77777777" w:rsidR="00157CFE" w:rsidRPr="007B76C4" w:rsidRDefault="00157CFE">
            <w:pPr>
              <w:rPr>
                <w:sz w:val="22"/>
              </w:rPr>
            </w:pPr>
          </w:p>
          <w:p w14:paraId="4DC2BB26" w14:textId="77777777" w:rsidR="00157CFE" w:rsidRPr="007B76C4" w:rsidRDefault="00157CFE">
            <w:pPr>
              <w:rPr>
                <w:sz w:val="22"/>
              </w:rPr>
            </w:pPr>
          </w:p>
          <w:p w14:paraId="4DC2BB27" w14:textId="77777777" w:rsidR="00157CFE" w:rsidRPr="007B76C4" w:rsidRDefault="00157CFE">
            <w:pPr>
              <w:rPr>
                <w:sz w:val="22"/>
              </w:rPr>
            </w:pPr>
          </w:p>
          <w:p w14:paraId="4DC2BB28" w14:textId="77777777" w:rsidR="00157CFE" w:rsidRPr="007B76C4" w:rsidRDefault="00157CFE">
            <w:pPr>
              <w:rPr>
                <w:sz w:val="22"/>
              </w:rPr>
            </w:pPr>
          </w:p>
          <w:p w14:paraId="4DC2BB29" w14:textId="77777777" w:rsidR="00157CFE" w:rsidRPr="007B76C4" w:rsidRDefault="00157CFE">
            <w:pPr>
              <w:rPr>
                <w:sz w:val="22"/>
              </w:rPr>
            </w:pPr>
          </w:p>
          <w:p w14:paraId="4DC2BB2A" w14:textId="77777777" w:rsidR="00157CFE" w:rsidRPr="007B76C4" w:rsidRDefault="00157CFE">
            <w:pPr>
              <w:rPr>
                <w:sz w:val="22"/>
              </w:rPr>
            </w:pPr>
          </w:p>
          <w:p w14:paraId="4DC2BB2B" w14:textId="77777777" w:rsidR="00157CFE" w:rsidRPr="007B76C4" w:rsidRDefault="00157CFE">
            <w:pPr>
              <w:rPr>
                <w:sz w:val="22"/>
              </w:rPr>
            </w:pPr>
          </w:p>
          <w:p w14:paraId="4DC2BB2C" w14:textId="77777777" w:rsidR="00157CFE" w:rsidRPr="007B76C4" w:rsidRDefault="00157CFE">
            <w:pPr>
              <w:rPr>
                <w:sz w:val="22"/>
              </w:rPr>
            </w:pPr>
          </w:p>
          <w:p w14:paraId="4DC2BB2D" w14:textId="77777777" w:rsidR="00157CFE" w:rsidRPr="007B76C4" w:rsidRDefault="00157CFE">
            <w:pPr>
              <w:rPr>
                <w:sz w:val="22"/>
              </w:rPr>
            </w:pPr>
          </w:p>
          <w:p w14:paraId="4DC2BB2E" w14:textId="77777777" w:rsidR="00157CFE" w:rsidRPr="007B76C4" w:rsidRDefault="00157CFE">
            <w:pPr>
              <w:rPr>
                <w:sz w:val="22"/>
              </w:rPr>
            </w:pPr>
          </w:p>
          <w:p w14:paraId="4DC2BB2F" w14:textId="77777777" w:rsidR="00157CFE" w:rsidRPr="007B76C4" w:rsidRDefault="00157CFE">
            <w:pPr>
              <w:rPr>
                <w:sz w:val="22"/>
              </w:rPr>
            </w:pPr>
          </w:p>
          <w:p w14:paraId="4DC2BB30" w14:textId="77777777" w:rsidR="00157CFE" w:rsidRPr="007B76C4" w:rsidRDefault="00157CFE">
            <w:pPr>
              <w:rPr>
                <w:sz w:val="22"/>
              </w:rPr>
            </w:pPr>
          </w:p>
          <w:p w14:paraId="4DC2BB31" w14:textId="77777777" w:rsidR="00157CFE" w:rsidRPr="007B76C4" w:rsidRDefault="00157CFE">
            <w:pPr>
              <w:rPr>
                <w:sz w:val="22"/>
              </w:rPr>
            </w:pPr>
          </w:p>
          <w:p w14:paraId="4DC2BB32" w14:textId="77777777" w:rsidR="00157CFE" w:rsidRPr="007B76C4" w:rsidRDefault="00157CFE">
            <w:pPr>
              <w:rPr>
                <w:sz w:val="22"/>
              </w:rPr>
            </w:pPr>
          </w:p>
          <w:p w14:paraId="4DC2BB33" w14:textId="77777777" w:rsidR="00157CFE" w:rsidRPr="007B76C4" w:rsidRDefault="00157CFE">
            <w:pPr>
              <w:rPr>
                <w:sz w:val="22"/>
              </w:rPr>
            </w:pPr>
          </w:p>
          <w:p w14:paraId="4DC2BB34" w14:textId="77777777" w:rsidR="00157CFE" w:rsidRPr="007B76C4" w:rsidRDefault="00157CFE">
            <w:pPr>
              <w:rPr>
                <w:sz w:val="22"/>
              </w:rPr>
            </w:pPr>
          </w:p>
          <w:p w14:paraId="4DC2BB35" w14:textId="77777777" w:rsidR="00157CFE" w:rsidRPr="007B76C4" w:rsidRDefault="00157CFE">
            <w:pPr>
              <w:rPr>
                <w:sz w:val="22"/>
              </w:rPr>
            </w:pPr>
          </w:p>
          <w:p w14:paraId="4DC2BB36" w14:textId="77777777" w:rsidR="00157CFE" w:rsidRPr="007B76C4" w:rsidRDefault="00157CFE">
            <w:pPr>
              <w:rPr>
                <w:sz w:val="22"/>
              </w:rPr>
            </w:pPr>
          </w:p>
          <w:p w14:paraId="4DC2BB37" w14:textId="77777777" w:rsidR="00157CFE" w:rsidRPr="007B76C4" w:rsidRDefault="00157CFE">
            <w:pPr>
              <w:rPr>
                <w:sz w:val="22"/>
              </w:rPr>
            </w:pPr>
          </w:p>
          <w:p w14:paraId="4DC2BB38" w14:textId="77777777" w:rsidR="00157CFE" w:rsidRPr="007B76C4" w:rsidRDefault="00157CFE">
            <w:pPr>
              <w:rPr>
                <w:sz w:val="22"/>
              </w:rPr>
            </w:pPr>
          </w:p>
          <w:p w14:paraId="4DC2BB39" w14:textId="77777777" w:rsidR="00157CFE" w:rsidRPr="007B76C4" w:rsidRDefault="00157CFE">
            <w:pPr>
              <w:rPr>
                <w:sz w:val="22"/>
              </w:rPr>
            </w:pPr>
          </w:p>
          <w:p w14:paraId="4DC2BB3A" w14:textId="77777777" w:rsidR="00157CFE" w:rsidRPr="007B76C4" w:rsidRDefault="00157CFE">
            <w:pPr>
              <w:rPr>
                <w:sz w:val="22"/>
              </w:rPr>
            </w:pPr>
          </w:p>
          <w:p w14:paraId="4DC2BB3B" w14:textId="77777777" w:rsidR="00157CFE" w:rsidRPr="007B76C4" w:rsidRDefault="00157CFE">
            <w:pPr>
              <w:rPr>
                <w:sz w:val="22"/>
              </w:rPr>
            </w:pPr>
          </w:p>
          <w:p w14:paraId="4DC2BB3C" w14:textId="77777777" w:rsidR="00157CFE" w:rsidRPr="007B76C4" w:rsidRDefault="00157CFE">
            <w:pPr>
              <w:rPr>
                <w:sz w:val="22"/>
              </w:rPr>
            </w:pPr>
          </w:p>
        </w:tc>
      </w:tr>
    </w:tbl>
    <w:p w14:paraId="4DC2BB3E" w14:textId="01C890CC" w:rsidR="00157CFE" w:rsidRPr="007B76C4" w:rsidRDefault="00157CFE">
      <w:pPr>
        <w:rPr>
          <w:sz w:val="16"/>
        </w:rPr>
      </w:pPr>
      <w:r w:rsidRPr="007B76C4">
        <w:rPr>
          <w:rFonts w:hint="eastAsia"/>
          <w:sz w:val="22"/>
        </w:rPr>
        <w:t xml:space="preserve">　　　　　　　　　　　　　　　　</w:t>
      </w:r>
      <w:r w:rsidR="008D6E39">
        <w:rPr>
          <w:rFonts w:hint="eastAsia"/>
          <w:sz w:val="16"/>
        </w:rPr>
        <w:t>2026</w:t>
      </w:r>
      <w:r w:rsidR="00DC2E91" w:rsidRPr="007B76C4">
        <w:rPr>
          <w:rFonts w:hint="eastAsia"/>
          <w:sz w:val="16"/>
        </w:rPr>
        <w:t>年度研究集会</w:t>
      </w:r>
      <w:r w:rsidR="00903838">
        <w:rPr>
          <w:rFonts w:hint="eastAsia"/>
          <w:sz w:val="16"/>
        </w:rPr>
        <w:t>スタートアップ及びその飛躍への助成</w:t>
      </w:r>
      <w:r w:rsidR="00DC2E91" w:rsidRPr="007B76C4">
        <w:rPr>
          <w:rFonts w:hint="eastAsia"/>
          <w:sz w:val="16"/>
        </w:rPr>
        <w:t xml:space="preserve">　（公財）泉科学技術振興</w:t>
      </w:r>
      <w:r w:rsidR="00654759" w:rsidRPr="007B76C4">
        <w:rPr>
          <w:rFonts w:hint="eastAsia"/>
          <w:sz w:val="16"/>
        </w:rPr>
        <w:t>財団</w:t>
      </w:r>
      <w:r w:rsidRPr="007B76C4">
        <w:rPr>
          <w:rFonts w:hint="eastAsia"/>
          <w:sz w:val="16"/>
        </w:rPr>
        <w:t xml:space="preserve">　</w:t>
      </w:r>
      <w:r w:rsidRPr="00D42DE2">
        <w:rPr>
          <w:rFonts w:hint="eastAsia"/>
          <w:sz w:val="20"/>
        </w:rPr>
        <w:t>No.3</w:t>
      </w:r>
    </w:p>
    <w:p w14:paraId="4DC2BB3F" w14:textId="77777777" w:rsidR="00157CFE" w:rsidRPr="001D4CE5" w:rsidRDefault="00157CFE" w:rsidP="00844BF0">
      <w:pPr>
        <w:rPr>
          <w:b/>
          <w:sz w:val="22"/>
        </w:rPr>
      </w:pPr>
      <w:r w:rsidRPr="001D4CE5">
        <w:rPr>
          <w:b/>
          <w:sz w:val="16"/>
        </w:rPr>
        <w:br w:type="page"/>
      </w:r>
      <w:r w:rsidR="00844BF0" w:rsidRPr="001D4CE5">
        <w:rPr>
          <w:rFonts w:hint="eastAsia"/>
          <w:b/>
          <w:sz w:val="22"/>
        </w:rPr>
        <w:lastRenderedPageBreak/>
        <w:t xml:space="preserve">　</w:t>
      </w:r>
    </w:p>
    <w:tbl>
      <w:tblPr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7B76C4" w:rsidRPr="007B76C4" w14:paraId="4DC2BB59" w14:textId="77777777" w:rsidTr="0001690D">
        <w:tc>
          <w:tcPr>
            <w:tcW w:w="9835" w:type="dxa"/>
          </w:tcPr>
          <w:p w14:paraId="4DC2BB40" w14:textId="77777777" w:rsidR="00157CFE" w:rsidRPr="007B76C4" w:rsidRDefault="00157CFE">
            <w:pPr>
              <w:rPr>
                <w:sz w:val="22"/>
              </w:rPr>
            </w:pPr>
          </w:p>
          <w:p w14:paraId="4DC2BB41" w14:textId="0931A31D" w:rsidR="00157CFE" w:rsidRPr="007B76C4" w:rsidRDefault="00AE667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11. </w:t>
            </w:r>
            <w:r w:rsidR="00636B21" w:rsidRPr="00A2436A">
              <w:rPr>
                <w:rFonts w:hint="eastAsia"/>
                <w:b/>
                <w:kern w:val="0"/>
                <w:sz w:val="22"/>
              </w:rPr>
              <w:t>本研究</w:t>
            </w:r>
            <w:r w:rsidR="00AD559B" w:rsidRPr="00A2436A">
              <w:rPr>
                <w:rFonts w:hint="eastAsia"/>
                <w:b/>
                <w:kern w:val="0"/>
                <w:sz w:val="22"/>
              </w:rPr>
              <w:t>集会</w:t>
            </w:r>
            <w:r w:rsidR="00F94E81">
              <w:rPr>
                <w:rFonts w:hint="eastAsia"/>
                <w:b/>
                <w:kern w:val="0"/>
                <w:sz w:val="22"/>
              </w:rPr>
              <w:t>（セミナー）</w:t>
            </w:r>
            <w:r w:rsidR="00636B21" w:rsidRPr="00A2436A">
              <w:rPr>
                <w:rFonts w:hint="eastAsia"/>
                <w:b/>
                <w:kern w:val="0"/>
                <w:sz w:val="22"/>
              </w:rPr>
              <w:t>の</w:t>
            </w:r>
            <w:r w:rsidR="00B85387" w:rsidRPr="00A2436A">
              <w:rPr>
                <w:rFonts w:hint="eastAsia"/>
                <w:b/>
                <w:kern w:val="0"/>
                <w:sz w:val="22"/>
              </w:rPr>
              <w:t>主な参加予定者（</w:t>
            </w:r>
            <w:r w:rsidR="003355F6">
              <w:rPr>
                <w:rFonts w:hint="eastAsia"/>
                <w:b/>
                <w:kern w:val="0"/>
                <w:sz w:val="22"/>
              </w:rPr>
              <w:t>あるいは対象者</w:t>
            </w:r>
            <w:r w:rsidR="00B85387" w:rsidRPr="007B76C4">
              <w:rPr>
                <w:rFonts w:hint="eastAsia"/>
                <w:b/>
                <w:kern w:val="0"/>
                <w:sz w:val="22"/>
              </w:rPr>
              <w:t>）</w:t>
            </w:r>
          </w:p>
          <w:p w14:paraId="4DC2BB46" w14:textId="77777777" w:rsidR="00157CFE" w:rsidRPr="007B76C4" w:rsidRDefault="00157CFE">
            <w:pPr>
              <w:rPr>
                <w:sz w:val="22"/>
              </w:rPr>
            </w:pPr>
          </w:p>
          <w:p w14:paraId="4DC2BB47" w14:textId="77777777" w:rsidR="00157CFE" w:rsidRPr="007B76C4" w:rsidRDefault="00157CFE">
            <w:pPr>
              <w:rPr>
                <w:sz w:val="22"/>
              </w:rPr>
            </w:pPr>
          </w:p>
          <w:p w14:paraId="4DC2BB48" w14:textId="77777777" w:rsidR="00157CFE" w:rsidRPr="007B76C4" w:rsidRDefault="00157CFE">
            <w:pPr>
              <w:rPr>
                <w:sz w:val="22"/>
              </w:rPr>
            </w:pPr>
          </w:p>
          <w:p w14:paraId="4DC2BB49" w14:textId="77777777" w:rsidR="00157CFE" w:rsidRPr="007B76C4" w:rsidRDefault="00157CFE">
            <w:pPr>
              <w:rPr>
                <w:sz w:val="22"/>
              </w:rPr>
            </w:pPr>
          </w:p>
          <w:p w14:paraId="4DC2BB4A" w14:textId="77777777" w:rsidR="00157CFE" w:rsidRPr="007B76C4" w:rsidRDefault="00157CFE">
            <w:pPr>
              <w:rPr>
                <w:sz w:val="22"/>
              </w:rPr>
            </w:pPr>
          </w:p>
          <w:p w14:paraId="4DC2BB4B" w14:textId="77777777" w:rsidR="00157CFE" w:rsidRPr="007B76C4" w:rsidRDefault="00157CFE">
            <w:pPr>
              <w:rPr>
                <w:sz w:val="22"/>
              </w:rPr>
            </w:pPr>
          </w:p>
          <w:p w14:paraId="4DC2BB4C" w14:textId="77777777" w:rsidR="00157CFE" w:rsidRPr="007B76C4" w:rsidRDefault="00157CFE">
            <w:pPr>
              <w:rPr>
                <w:sz w:val="22"/>
              </w:rPr>
            </w:pPr>
          </w:p>
          <w:p w14:paraId="4DC2BB4D" w14:textId="77777777" w:rsidR="00157CFE" w:rsidRPr="007B76C4" w:rsidRDefault="00157CFE">
            <w:pPr>
              <w:rPr>
                <w:sz w:val="22"/>
              </w:rPr>
            </w:pPr>
          </w:p>
          <w:p w14:paraId="4DC2BB4E" w14:textId="77777777" w:rsidR="00157CFE" w:rsidRPr="007B76C4" w:rsidRDefault="00157CFE">
            <w:pPr>
              <w:rPr>
                <w:sz w:val="22"/>
              </w:rPr>
            </w:pPr>
          </w:p>
          <w:p w14:paraId="4DC2BB4F" w14:textId="77777777" w:rsidR="00157CFE" w:rsidRPr="007B76C4" w:rsidRDefault="00157CFE">
            <w:pPr>
              <w:rPr>
                <w:sz w:val="22"/>
              </w:rPr>
            </w:pPr>
          </w:p>
          <w:p w14:paraId="4DC2BB50" w14:textId="77777777" w:rsidR="00157CFE" w:rsidRPr="007B76C4" w:rsidRDefault="00157CFE">
            <w:pPr>
              <w:rPr>
                <w:sz w:val="22"/>
              </w:rPr>
            </w:pPr>
          </w:p>
          <w:p w14:paraId="4DC2BB51" w14:textId="77777777" w:rsidR="00157CFE" w:rsidRPr="007B76C4" w:rsidRDefault="00157CFE">
            <w:pPr>
              <w:rPr>
                <w:sz w:val="22"/>
              </w:rPr>
            </w:pPr>
          </w:p>
          <w:p w14:paraId="4DC2BB52" w14:textId="77777777" w:rsidR="00157CFE" w:rsidRPr="007B76C4" w:rsidRDefault="00157CFE">
            <w:pPr>
              <w:rPr>
                <w:sz w:val="22"/>
              </w:rPr>
            </w:pPr>
          </w:p>
          <w:p w14:paraId="4DC2BB53" w14:textId="77777777" w:rsidR="00157CFE" w:rsidRPr="007B76C4" w:rsidRDefault="00157CFE">
            <w:pPr>
              <w:rPr>
                <w:sz w:val="22"/>
              </w:rPr>
            </w:pPr>
          </w:p>
          <w:p w14:paraId="4DC2BB54" w14:textId="77777777" w:rsidR="00157CFE" w:rsidRPr="007B76C4" w:rsidRDefault="00157CFE">
            <w:pPr>
              <w:rPr>
                <w:sz w:val="22"/>
              </w:rPr>
            </w:pPr>
          </w:p>
          <w:p w14:paraId="4DC2BB58" w14:textId="77777777" w:rsidR="00157CFE" w:rsidRPr="007B76C4" w:rsidRDefault="00157CFE">
            <w:pPr>
              <w:rPr>
                <w:sz w:val="22"/>
              </w:rPr>
            </w:pPr>
          </w:p>
        </w:tc>
      </w:tr>
      <w:tr w:rsidR="00157CFE" w14:paraId="4DC2BB5F" w14:textId="77777777" w:rsidTr="0001690D">
        <w:tc>
          <w:tcPr>
            <w:tcW w:w="9835" w:type="dxa"/>
          </w:tcPr>
          <w:p w14:paraId="4DC2BB5A" w14:textId="77777777" w:rsidR="00157CFE" w:rsidRDefault="00157CFE">
            <w:pPr>
              <w:rPr>
                <w:sz w:val="22"/>
              </w:rPr>
            </w:pPr>
          </w:p>
          <w:p w14:paraId="4DC2BB5C" w14:textId="7D966D7F" w:rsidR="00157CFE" w:rsidRDefault="00AE667B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12. </w:t>
            </w:r>
            <w:r w:rsidR="00157CFE" w:rsidRPr="00A2436A">
              <w:rPr>
                <w:rFonts w:hint="eastAsia"/>
                <w:b/>
                <w:bCs/>
                <w:kern w:val="0"/>
                <w:sz w:val="22"/>
              </w:rPr>
              <w:t>研究</w:t>
            </w:r>
            <w:r w:rsidR="00AD559B" w:rsidRPr="00A2436A">
              <w:rPr>
                <w:rFonts w:hint="eastAsia"/>
                <w:b/>
                <w:bCs/>
                <w:kern w:val="0"/>
                <w:sz w:val="22"/>
              </w:rPr>
              <w:t>集会</w:t>
            </w:r>
            <w:r w:rsidR="003355F6">
              <w:rPr>
                <w:rFonts w:hint="eastAsia"/>
                <w:b/>
                <w:bCs/>
                <w:kern w:val="0"/>
                <w:sz w:val="22"/>
              </w:rPr>
              <w:t>（セミナー）</w:t>
            </w:r>
            <w:r w:rsidR="00157CFE" w:rsidRPr="00A2436A">
              <w:rPr>
                <w:rFonts w:hint="eastAsia"/>
                <w:b/>
                <w:bCs/>
                <w:kern w:val="0"/>
                <w:sz w:val="22"/>
              </w:rPr>
              <w:t>予想参加人数</w:t>
            </w:r>
            <w:r w:rsidR="00157CFE">
              <w:rPr>
                <w:rFonts w:hint="eastAsia"/>
                <w:sz w:val="22"/>
              </w:rPr>
              <w:t>：</w:t>
            </w:r>
            <w:r w:rsidR="00157CFE">
              <w:rPr>
                <w:rFonts w:hint="eastAsia"/>
                <w:sz w:val="22"/>
                <w:u w:val="single"/>
              </w:rPr>
              <w:t xml:space="preserve">　　　　　　　人</w:t>
            </w:r>
          </w:p>
          <w:p w14:paraId="4DC2BB5E" w14:textId="77777777" w:rsidR="00157CFE" w:rsidRPr="0001690D" w:rsidRDefault="00157CFE">
            <w:pPr>
              <w:rPr>
                <w:sz w:val="22"/>
              </w:rPr>
            </w:pPr>
          </w:p>
        </w:tc>
      </w:tr>
      <w:tr w:rsidR="007B76C4" w:rsidRPr="007B76C4" w14:paraId="4DC2BB78" w14:textId="77777777" w:rsidTr="0001690D">
        <w:tc>
          <w:tcPr>
            <w:tcW w:w="9835" w:type="dxa"/>
          </w:tcPr>
          <w:p w14:paraId="4DC2BB60" w14:textId="77777777" w:rsidR="00157CFE" w:rsidRPr="007B76C4" w:rsidRDefault="00157CFE">
            <w:pPr>
              <w:rPr>
                <w:sz w:val="22"/>
              </w:rPr>
            </w:pPr>
          </w:p>
          <w:p w14:paraId="4DC2BB61" w14:textId="30E9EBDC" w:rsidR="00157CFE" w:rsidRPr="002D5786" w:rsidRDefault="00AE667B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rFonts w:hint="eastAsia"/>
                <w:sz w:val="22"/>
              </w:rPr>
              <w:t xml:space="preserve">13. </w:t>
            </w:r>
            <w:r w:rsidR="00157CFE" w:rsidRPr="007B76C4">
              <w:rPr>
                <w:rFonts w:hint="eastAsia"/>
                <w:b/>
                <w:bCs/>
                <w:kern w:val="0"/>
                <w:sz w:val="22"/>
              </w:rPr>
              <w:t>助成金の主な使途</w:t>
            </w:r>
            <w:r w:rsidR="00C42880">
              <w:rPr>
                <w:rFonts w:hint="eastAsia"/>
                <w:sz w:val="18"/>
              </w:rPr>
              <w:t>（</w:t>
            </w:r>
            <w:r w:rsidR="00C42880" w:rsidRPr="00716380">
              <w:rPr>
                <w:rFonts w:hint="eastAsia"/>
                <w:sz w:val="20"/>
              </w:rPr>
              <w:t>年度</w:t>
            </w:r>
            <w:r w:rsidR="00C52DE6" w:rsidRPr="00716380">
              <w:rPr>
                <w:rFonts w:hint="eastAsia"/>
                <w:sz w:val="20"/>
              </w:rPr>
              <w:t>毎</w:t>
            </w:r>
            <w:r w:rsidR="00B72B8E" w:rsidRPr="00716380">
              <w:rPr>
                <w:rFonts w:hint="eastAsia"/>
                <w:sz w:val="20"/>
              </w:rPr>
              <w:t>に</w:t>
            </w:r>
            <w:r w:rsidR="00DF088D" w:rsidRPr="00716380">
              <w:rPr>
                <w:rFonts w:hint="eastAsia"/>
                <w:sz w:val="20"/>
              </w:rPr>
              <w:t>、</w:t>
            </w:r>
            <w:r w:rsidR="00074291" w:rsidRPr="00716380">
              <w:rPr>
                <w:rFonts w:hint="eastAsia"/>
                <w:sz w:val="20"/>
              </w:rPr>
              <w:t>項目別に</w:t>
            </w:r>
            <w:r w:rsidR="00C52DE6" w:rsidRPr="00716380">
              <w:rPr>
                <w:rFonts w:hint="eastAsia"/>
                <w:sz w:val="20"/>
              </w:rPr>
              <w:t>記入</w:t>
            </w:r>
            <w:r w:rsidR="008C67F3" w:rsidRPr="00716380">
              <w:rPr>
                <w:rFonts w:hint="eastAsia"/>
                <w:sz w:val="20"/>
              </w:rPr>
              <w:t>してください。</w:t>
            </w:r>
            <w:r w:rsidR="00074291" w:rsidRPr="002D5786">
              <w:rPr>
                <w:rFonts w:hint="eastAsia"/>
                <w:sz w:val="20"/>
              </w:rPr>
              <w:t>ラウンド数字で結構です</w:t>
            </w:r>
            <w:r w:rsidR="00157CFE" w:rsidRPr="002D5786">
              <w:rPr>
                <w:rFonts w:hint="eastAsia"/>
                <w:sz w:val="20"/>
              </w:rPr>
              <w:t>）</w:t>
            </w:r>
            <w:r w:rsidR="00C21521" w:rsidRPr="00EB70E3">
              <w:rPr>
                <w:rFonts w:hint="eastAsia"/>
                <w:sz w:val="20"/>
                <w:u w:val="thick"/>
              </w:rPr>
              <w:t xml:space="preserve">申請金額　　　</w:t>
            </w:r>
            <w:r w:rsidR="00EB70E3" w:rsidRPr="00EB70E3">
              <w:rPr>
                <w:rFonts w:hint="eastAsia"/>
                <w:sz w:val="20"/>
                <w:u w:val="thick"/>
              </w:rPr>
              <w:t>万円</w:t>
            </w:r>
          </w:p>
          <w:p w14:paraId="4DC2BB63" w14:textId="193C8F6B" w:rsidR="00157CFE" w:rsidRPr="002D5786" w:rsidRDefault="00157CFE">
            <w:pPr>
              <w:rPr>
                <w:b/>
                <w:sz w:val="22"/>
                <w:u w:val="single"/>
              </w:rPr>
            </w:pPr>
          </w:p>
          <w:p w14:paraId="4356B2F2" w14:textId="701BB4CB" w:rsidR="0001690D" w:rsidRDefault="0001690D">
            <w:pPr>
              <w:rPr>
                <w:color w:val="00B0F0"/>
                <w:sz w:val="22"/>
              </w:rPr>
            </w:pPr>
          </w:p>
          <w:p w14:paraId="01533DAB" w14:textId="77777777" w:rsidR="00AE667B" w:rsidRDefault="00AE667B">
            <w:pPr>
              <w:rPr>
                <w:sz w:val="22"/>
              </w:rPr>
            </w:pPr>
          </w:p>
          <w:p w14:paraId="71F3C980" w14:textId="77777777" w:rsidR="0001690D" w:rsidRPr="007B76C4" w:rsidRDefault="0001690D">
            <w:pPr>
              <w:rPr>
                <w:sz w:val="22"/>
              </w:rPr>
            </w:pPr>
          </w:p>
          <w:p w14:paraId="4DC2BB64" w14:textId="77777777" w:rsidR="00157CFE" w:rsidRPr="008C67F3" w:rsidRDefault="00157CFE">
            <w:pPr>
              <w:rPr>
                <w:sz w:val="22"/>
              </w:rPr>
            </w:pPr>
          </w:p>
          <w:p w14:paraId="4DC2BB69" w14:textId="77777777" w:rsidR="00157CFE" w:rsidRPr="007B76C4" w:rsidRDefault="00157CFE">
            <w:pPr>
              <w:rPr>
                <w:sz w:val="22"/>
              </w:rPr>
            </w:pPr>
          </w:p>
          <w:p w14:paraId="4DC2BB6A" w14:textId="77777777" w:rsidR="00157CFE" w:rsidRPr="007B76C4" w:rsidRDefault="00157CFE">
            <w:pPr>
              <w:rPr>
                <w:sz w:val="22"/>
              </w:rPr>
            </w:pPr>
          </w:p>
          <w:p w14:paraId="4DC2BB6B" w14:textId="77777777" w:rsidR="00157CFE" w:rsidRPr="00C14FC3" w:rsidRDefault="00157CFE">
            <w:pPr>
              <w:rPr>
                <w:sz w:val="22"/>
              </w:rPr>
            </w:pPr>
          </w:p>
          <w:p w14:paraId="4DC2BB6C" w14:textId="77777777" w:rsidR="00157CFE" w:rsidRPr="007B76C4" w:rsidRDefault="00157CFE">
            <w:pPr>
              <w:rPr>
                <w:sz w:val="22"/>
              </w:rPr>
            </w:pPr>
          </w:p>
          <w:p w14:paraId="4DC2BB6D" w14:textId="77777777" w:rsidR="00157CFE" w:rsidRPr="00AE667B" w:rsidRDefault="00157CFE">
            <w:pPr>
              <w:rPr>
                <w:b/>
                <w:sz w:val="22"/>
              </w:rPr>
            </w:pPr>
          </w:p>
          <w:p w14:paraId="4DC2BB6E" w14:textId="77777777" w:rsidR="00157CFE" w:rsidRPr="007B76C4" w:rsidRDefault="00157CFE">
            <w:pPr>
              <w:rPr>
                <w:sz w:val="22"/>
              </w:rPr>
            </w:pPr>
          </w:p>
          <w:p w14:paraId="4DC2BB6F" w14:textId="77777777" w:rsidR="00157CFE" w:rsidRPr="007B76C4" w:rsidRDefault="00157CFE">
            <w:pPr>
              <w:rPr>
                <w:sz w:val="22"/>
              </w:rPr>
            </w:pPr>
          </w:p>
          <w:p w14:paraId="4DC2BB70" w14:textId="77777777" w:rsidR="00157CFE" w:rsidRPr="007B76C4" w:rsidRDefault="00157CFE">
            <w:pPr>
              <w:rPr>
                <w:sz w:val="22"/>
              </w:rPr>
            </w:pPr>
          </w:p>
          <w:p w14:paraId="4DC2BB71" w14:textId="77777777" w:rsidR="00157CFE" w:rsidRPr="007B76C4" w:rsidRDefault="00157CFE">
            <w:pPr>
              <w:rPr>
                <w:sz w:val="22"/>
              </w:rPr>
            </w:pPr>
          </w:p>
          <w:p w14:paraId="4DC2BB72" w14:textId="77777777" w:rsidR="00157CFE" w:rsidRDefault="00157CFE">
            <w:pPr>
              <w:rPr>
                <w:sz w:val="22"/>
              </w:rPr>
            </w:pPr>
          </w:p>
          <w:p w14:paraId="71717FD1" w14:textId="77777777" w:rsidR="00AE667B" w:rsidRPr="007B76C4" w:rsidRDefault="00AE667B">
            <w:pPr>
              <w:rPr>
                <w:sz w:val="22"/>
              </w:rPr>
            </w:pPr>
          </w:p>
          <w:p w14:paraId="4DC2BB73" w14:textId="77777777" w:rsidR="00157CFE" w:rsidRPr="007B76C4" w:rsidRDefault="00157CFE">
            <w:pPr>
              <w:rPr>
                <w:sz w:val="22"/>
              </w:rPr>
            </w:pPr>
          </w:p>
          <w:p w14:paraId="4DC2BB74" w14:textId="77777777" w:rsidR="00157CFE" w:rsidRPr="007B76C4" w:rsidRDefault="00157CFE">
            <w:pPr>
              <w:rPr>
                <w:sz w:val="22"/>
              </w:rPr>
            </w:pPr>
          </w:p>
          <w:p w14:paraId="4DC2BB75" w14:textId="77777777" w:rsidR="00157CFE" w:rsidRPr="007B76C4" w:rsidRDefault="00157CFE">
            <w:pPr>
              <w:rPr>
                <w:sz w:val="22"/>
              </w:rPr>
            </w:pPr>
          </w:p>
          <w:p w14:paraId="4DC2BB76" w14:textId="77777777" w:rsidR="00157CFE" w:rsidRDefault="00157CFE">
            <w:pPr>
              <w:rPr>
                <w:sz w:val="22"/>
              </w:rPr>
            </w:pPr>
          </w:p>
          <w:p w14:paraId="77044830" w14:textId="77777777" w:rsidR="00C52DE6" w:rsidRPr="007B76C4" w:rsidRDefault="00C52DE6">
            <w:pPr>
              <w:rPr>
                <w:sz w:val="22"/>
              </w:rPr>
            </w:pPr>
          </w:p>
          <w:p w14:paraId="4DC2BB77" w14:textId="77777777" w:rsidR="00157CFE" w:rsidRPr="007B76C4" w:rsidRDefault="00157CFE">
            <w:pPr>
              <w:rPr>
                <w:sz w:val="22"/>
              </w:rPr>
            </w:pPr>
          </w:p>
        </w:tc>
      </w:tr>
      <w:tr w:rsidR="00A35C0E" w:rsidRPr="007B76C4" w14:paraId="3EFAF96F" w14:textId="77777777" w:rsidTr="0001690D">
        <w:tc>
          <w:tcPr>
            <w:tcW w:w="9835" w:type="dxa"/>
          </w:tcPr>
          <w:p w14:paraId="4F1A9FBA" w14:textId="59EAA010" w:rsidR="00A35C0E" w:rsidRPr="007B76C4" w:rsidRDefault="00DC2E91" w:rsidP="00932BA6">
            <w:pPr>
              <w:rPr>
                <w:b/>
                <w:sz w:val="22"/>
              </w:rPr>
            </w:pPr>
            <w:r w:rsidRPr="007B76C4">
              <w:rPr>
                <w:rFonts w:hint="eastAsia"/>
                <w:sz w:val="16"/>
              </w:rPr>
              <w:t xml:space="preserve">　</w:t>
            </w:r>
            <w:r w:rsidR="00654759" w:rsidRPr="007B76C4">
              <w:rPr>
                <w:rFonts w:hint="eastAsia"/>
                <w:sz w:val="16"/>
              </w:rPr>
              <w:t xml:space="preserve">　　　　　　　　　　　　　　　　　　　　　　</w:t>
            </w:r>
            <w:r w:rsidR="00157CFE">
              <w:rPr>
                <w:sz w:val="16"/>
              </w:rPr>
              <w:br w:type="page"/>
            </w:r>
          </w:p>
          <w:p w14:paraId="4B6E7FB5" w14:textId="77777777" w:rsidR="00A35C0E" w:rsidRPr="007B76C4" w:rsidRDefault="00A35C0E" w:rsidP="00932BA6">
            <w:pPr>
              <w:rPr>
                <w:b/>
                <w:sz w:val="22"/>
              </w:rPr>
            </w:pPr>
            <w:r w:rsidRPr="007B76C4">
              <w:rPr>
                <w:rFonts w:hint="eastAsia"/>
                <w:b/>
                <w:sz w:val="22"/>
              </w:rPr>
              <w:t>他機関への申請状況</w:t>
            </w:r>
          </w:p>
          <w:p w14:paraId="69261420" w14:textId="77777777" w:rsidR="00A35C0E" w:rsidRPr="007B76C4" w:rsidRDefault="00A35C0E" w:rsidP="00932BA6">
            <w:pPr>
              <w:rPr>
                <w:sz w:val="22"/>
              </w:rPr>
            </w:pPr>
          </w:p>
          <w:p w14:paraId="74DEF380" w14:textId="013B07B4" w:rsidR="00A35C0E" w:rsidRPr="007B76C4" w:rsidRDefault="008E2E5D" w:rsidP="00A35C0E">
            <w:pPr>
              <w:numPr>
                <w:ilvl w:val="0"/>
                <w:numId w:val="3"/>
              </w:numPr>
              <w:rPr>
                <w:sz w:val="22"/>
                <w:u w:val="single"/>
              </w:rPr>
            </w:pPr>
            <w:r>
              <w:rPr>
                <w:rFonts w:hint="eastAsia"/>
                <w:sz w:val="22"/>
              </w:rPr>
              <w:t>申請有り</w:t>
            </w:r>
            <w:r w:rsidR="00A35C0E" w:rsidRPr="007B76C4">
              <w:rPr>
                <w:rFonts w:hint="eastAsia"/>
                <w:sz w:val="22"/>
              </w:rPr>
              <w:t>（申請機関名）</w:t>
            </w:r>
            <w:r w:rsidR="00A35C0E" w:rsidRPr="007B76C4">
              <w:rPr>
                <w:rFonts w:hint="eastAsia"/>
                <w:sz w:val="22"/>
                <w:u w:val="single"/>
              </w:rPr>
              <w:t xml:space="preserve">　　　　　　　　　　　　　　　　　　　　　　　　　　　</w:t>
            </w:r>
            <w:r w:rsidR="006723A2">
              <w:rPr>
                <w:rFonts w:hint="eastAsia"/>
                <w:sz w:val="22"/>
                <w:u w:val="single"/>
              </w:rPr>
              <w:t xml:space="preserve">　　</w:t>
            </w:r>
          </w:p>
          <w:p w14:paraId="28307A93" w14:textId="77777777" w:rsidR="00A35C0E" w:rsidRPr="007B76C4" w:rsidRDefault="00A35C0E" w:rsidP="00932BA6">
            <w:pPr>
              <w:rPr>
                <w:sz w:val="22"/>
              </w:rPr>
            </w:pPr>
          </w:p>
          <w:p w14:paraId="66DB23A7" w14:textId="21A5C5AF" w:rsidR="00A35C0E" w:rsidRPr="007B76C4" w:rsidRDefault="00A35C0E" w:rsidP="00932BA6">
            <w:pPr>
              <w:rPr>
                <w:sz w:val="22"/>
                <w:u w:val="single"/>
              </w:rPr>
            </w:pPr>
            <w:r w:rsidRPr="007B76C4">
              <w:rPr>
                <w:rFonts w:hint="eastAsia"/>
                <w:sz w:val="22"/>
              </w:rPr>
              <w:t xml:space="preserve">　　　　　　　　　　　　　　</w:t>
            </w:r>
            <w:r w:rsidRPr="007B76C4">
              <w:rPr>
                <w:rFonts w:hint="eastAsia"/>
                <w:sz w:val="22"/>
                <w:u w:val="single"/>
              </w:rPr>
              <w:t xml:space="preserve">　　　　　　　　　　　　　　　　　　　　　　　　　　　</w:t>
            </w:r>
            <w:r w:rsidR="006723A2">
              <w:rPr>
                <w:rFonts w:hint="eastAsia"/>
                <w:sz w:val="22"/>
                <w:u w:val="single"/>
              </w:rPr>
              <w:t xml:space="preserve">　　</w:t>
            </w:r>
          </w:p>
          <w:p w14:paraId="7FF3BE17" w14:textId="112CCC3E" w:rsidR="00A35C0E" w:rsidRPr="007B76C4" w:rsidRDefault="00A35C0E" w:rsidP="00932BA6">
            <w:pPr>
              <w:rPr>
                <w:sz w:val="22"/>
              </w:rPr>
            </w:pPr>
            <w:r w:rsidRPr="007B76C4">
              <w:rPr>
                <w:rFonts w:hint="eastAsia"/>
                <w:sz w:val="22"/>
              </w:rPr>
              <w:t xml:space="preserve">　＊　</w:t>
            </w:r>
            <w:r w:rsidR="008E2E5D">
              <w:rPr>
                <w:rFonts w:hint="eastAsia"/>
                <w:kern w:val="0"/>
                <w:sz w:val="22"/>
              </w:rPr>
              <w:t>申請無し</w:t>
            </w:r>
          </w:p>
          <w:p w14:paraId="44D0854C" w14:textId="77777777" w:rsidR="00A35C0E" w:rsidRPr="007B76C4" w:rsidRDefault="00A35C0E" w:rsidP="00932BA6">
            <w:pPr>
              <w:rPr>
                <w:sz w:val="22"/>
              </w:rPr>
            </w:pPr>
          </w:p>
          <w:p w14:paraId="0E9681B7" w14:textId="77777777" w:rsidR="00A35C0E" w:rsidRPr="007B76C4" w:rsidRDefault="00A35C0E" w:rsidP="00932BA6">
            <w:pPr>
              <w:rPr>
                <w:b/>
                <w:sz w:val="22"/>
              </w:rPr>
            </w:pPr>
          </w:p>
        </w:tc>
      </w:tr>
    </w:tbl>
    <w:p w14:paraId="684C8E34" w14:textId="4F32E98B" w:rsidR="0001690D" w:rsidRDefault="0001690D" w:rsidP="00A35C0E">
      <w:pPr>
        <w:jc w:val="left"/>
        <w:rPr>
          <w:sz w:val="16"/>
        </w:rPr>
      </w:pPr>
      <w:r w:rsidRPr="007B76C4">
        <w:rPr>
          <w:rFonts w:hint="eastAsia"/>
          <w:sz w:val="16"/>
        </w:rPr>
        <w:t xml:space="preserve">　　</w:t>
      </w:r>
      <w:r>
        <w:rPr>
          <w:rFonts w:hint="eastAsia"/>
          <w:sz w:val="16"/>
        </w:rPr>
        <w:t xml:space="preserve">　　　　　　　　　　　　　　　　　　　　　</w:t>
      </w:r>
      <w:r w:rsidR="008D6E39">
        <w:rPr>
          <w:rFonts w:hint="eastAsia"/>
          <w:sz w:val="16"/>
        </w:rPr>
        <w:t>2026</w:t>
      </w:r>
      <w:r w:rsidRPr="007B76C4">
        <w:rPr>
          <w:rFonts w:hint="eastAsia"/>
          <w:sz w:val="16"/>
        </w:rPr>
        <w:t>年度研究集会</w:t>
      </w:r>
      <w:r>
        <w:rPr>
          <w:rFonts w:hint="eastAsia"/>
          <w:sz w:val="16"/>
        </w:rPr>
        <w:t xml:space="preserve">スタートアップ及びその飛躍への助成　（公財）泉科学技術振興財団　</w:t>
      </w:r>
      <w:r w:rsidRPr="00D42DE2">
        <w:rPr>
          <w:rFonts w:hint="eastAsia"/>
          <w:sz w:val="20"/>
        </w:rPr>
        <w:t>No.4</w:t>
      </w:r>
    </w:p>
    <w:tbl>
      <w:tblPr>
        <w:tblpPr w:leftFromText="142" w:rightFromText="142" w:horzAnchor="margin" w:tblpY="405"/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A35C0E" w14:paraId="16E8ADE8" w14:textId="77777777" w:rsidTr="00AE667B">
        <w:trPr>
          <w:trHeight w:val="7785"/>
        </w:trPr>
        <w:tc>
          <w:tcPr>
            <w:tcW w:w="9835" w:type="dxa"/>
            <w:tcBorders>
              <w:bottom w:val="single" w:sz="4" w:space="0" w:color="auto"/>
            </w:tcBorders>
          </w:tcPr>
          <w:p w14:paraId="6F6433F4" w14:textId="609BDB5F" w:rsidR="00A35C0E" w:rsidRDefault="00844BF0" w:rsidP="0001690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 xml:space="preserve">　</w:t>
            </w:r>
          </w:p>
          <w:p w14:paraId="50DF2DE0" w14:textId="60D0B68C" w:rsidR="00A35C0E" w:rsidRPr="00A35C0E" w:rsidRDefault="00A35C0E" w:rsidP="0001690D">
            <w:pPr>
              <w:jc w:val="center"/>
              <w:rPr>
                <w:b/>
                <w:bCs/>
                <w:sz w:val="32"/>
                <w:szCs w:val="32"/>
              </w:rPr>
            </w:pPr>
            <w:r w:rsidRPr="00A35C0E">
              <w:rPr>
                <w:rFonts w:hint="eastAsia"/>
                <w:b/>
                <w:bCs/>
                <w:sz w:val="32"/>
                <w:szCs w:val="32"/>
              </w:rPr>
              <w:t>推</w:t>
            </w:r>
            <w:r>
              <w:rPr>
                <w:rFonts w:hint="eastAsia"/>
                <w:b/>
                <w:bCs/>
                <w:sz w:val="32"/>
                <w:szCs w:val="32"/>
              </w:rPr>
              <w:t xml:space="preserve">　</w:t>
            </w:r>
            <w:r w:rsidRPr="00A35C0E">
              <w:rPr>
                <w:rFonts w:hint="eastAsia"/>
                <w:b/>
                <w:bCs/>
                <w:sz w:val="32"/>
                <w:szCs w:val="32"/>
              </w:rPr>
              <w:t>薦</w:t>
            </w:r>
            <w:r>
              <w:rPr>
                <w:rFonts w:hint="eastAsia"/>
                <w:b/>
                <w:bCs/>
                <w:sz w:val="32"/>
                <w:szCs w:val="32"/>
              </w:rPr>
              <w:t xml:space="preserve">　</w:t>
            </w:r>
            <w:r w:rsidRPr="00A35C0E">
              <w:rPr>
                <w:rFonts w:hint="eastAsia"/>
                <w:b/>
                <w:bCs/>
                <w:sz w:val="32"/>
                <w:szCs w:val="32"/>
              </w:rPr>
              <w:t>書</w:t>
            </w:r>
            <w:r w:rsidRPr="00A35C0E">
              <w:rPr>
                <w:rFonts w:hint="eastAsia"/>
                <w:sz w:val="24"/>
                <w:szCs w:val="24"/>
              </w:rPr>
              <w:t>（学識経験者によるもの・提出は任意）</w:t>
            </w:r>
          </w:p>
          <w:p w14:paraId="1CEFC2B8" w14:textId="77777777" w:rsidR="00A35C0E" w:rsidRDefault="00A35C0E" w:rsidP="0001690D">
            <w:pPr>
              <w:rPr>
                <w:sz w:val="22"/>
              </w:rPr>
            </w:pPr>
          </w:p>
          <w:p w14:paraId="350DC63D" w14:textId="77777777" w:rsidR="00A35C0E" w:rsidRDefault="00A35C0E" w:rsidP="0001690D">
            <w:pPr>
              <w:rPr>
                <w:sz w:val="22"/>
              </w:rPr>
            </w:pPr>
          </w:p>
          <w:p w14:paraId="6C7AF13E" w14:textId="77777777" w:rsidR="00A35C0E" w:rsidRDefault="00A35C0E" w:rsidP="0001690D">
            <w:pPr>
              <w:rPr>
                <w:sz w:val="22"/>
              </w:rPr>
            </w:pPr>
          </w:p>
          <w:p w14:paraId="4385C49E" w14:textId="6FBDC9EA" w:rsidR="00A35C0E" w:rsidRDefault="00A35C0E" w:rsidP="0001690D">
            <w:pPr>
              <w:rPr>
                <w:sz w:val="22"/>
              </w:rPr>
            </w:pPr>
          </w:p>
          <w:p w14:paraId="5EF7F9C6" w14:textId="6A360867" w:rsidR="0001690D" w:rsidRDefault="0001690D" w:rsidP="0001690D">
            <w:pPr>
              <w:rPr>
                <w:sz w:val="22"/>
              </w:rPr>
            </w:pPr>
          </w:p>
          <w:p w14:paraId="1A487288" w14:textId="685E8746" w:rsidR="0001690D" w:rsidRDefault="0001690D" w:rsidP="0001690D">
            <w:pPr>
              <w:rPr>
                <w:sz w:val="22"/>
              </w:rPr>
            </w:pPr>
          </w:p>
          <w:p w14:paraId="0D78674B" w14:textId="5F1F5A12" w:rsidR="0001690D" w:rsidRDefault="0001690D" w:rsidP="0001690D">
            <w:pPr>
              <w:rPr>
                <w:sz w:val="22"/>
              </w:rPr>
            </w:pPr>
          </w:p>
          <w:p w14:paraId="50CF5CB9" w14:textId="3E250C89" w:rsidR="0001690D" w:rsidRDefault="0001690D" w:rsidP="0001690D">
            <w:pPr>
              <w:rPr>
                <w:sz w:val="22"/>
              </w:rPr>
            </w:pPr>
          </w:p>
          <w:p w14:paraId="2BC2A02D" w14:textId="77777777" w:rsidR="00A35C0E" w:rsidRDefault="00A35C0E" w:rsidP="0001690D">
            <w:pPr>
              <w:rPr>
                <w:sz w:val="22"/>
              </w:rPr>
            </w:pPr>
          </w:p>
          <w:p w14:paraId="7C6AA342" w14:textId="77777777" w:rsidR="00A35C0E" w:rsidRDefault="00A35C0E" w:rsidP="0001690D">
            <w:pPr>
              <w:rPr>
                <w:sz w:val="22"/>
              </w:rPr>
            </w:pPr>
          </w:p>
          <w:p w14:paraId="2206103E" w14:textId="77777777" w:rsidR="00A35C0E" w:rsidRDefault="00A35C0E" w:rsidP="0001690D">
            <w:pPr>
              <w:rPr>
                <w:sz w:val="22"/>
              </w:rPr>
            </w:pPr>
          </w:p>
          <w:p w14:paraId="5DA9D856" w14:textId="77777777" w:rsidR="00A35C0E" w:rsidRDefault="00A35C0E" w:rsidP="0001690D">
            <w:pPr>
              <w:rPr>
                <w:sz w:val="22"/>
              </w:rPr>
            </w:pPr>
          </w:p>
          <w:p w14:paraId="57DD55D3" w14:textId="59D7CFDA" w:rsidR="00A35C0E" w:rsidRDefault="00A35C0E" w:rsidP="0001690D">
            <w:pPr>
              <w:rPr>
                <w:sz w:val="22"/>
              </w:rPr>
            </w:pPr>
          </w:p>
          <w:p w14:paraId="474DBBA1" w14:textId="0C23FCBD" w:rsidR="008D1EB6" w:rsidRDefault="008D1EB6" w:rsidP="0001690D">
            <w:pPr>
              <w:rPr>
                <w:sz w:val="22"/>
              </w:rPr>
            </w:pPr>
          </w:p>
          <w:p w14:paraId="7AAEAB3E" w14:textId="77777777" w:rsidR="00AE667B" w:rsidRDefault="00AE667B" w:rsidP="0001690D">
            <w:pPr>
              <w:rPr>
                <w:sz w:val="22"/>
              </w:rPr>
            </w:pPr>
          </w:p>
          <w:p w14:paraId="19EC7318" w14:textId="77777777" w:rsidR="00AE667B" w:rsidRDefault="00AE667B" w:rsidP="0001690D">
            <w:pPr>
              <w:rPr>
                <w:sz w:val="22"/>
              </w:rPr>
            </w:pPr>
          </w:p>
          <w:p w14:paraId="1F082614" w14:textId="77777777" w:rsidR="00AE667B" w:rsidRDefault="00AE667B" w:rsidP="0001690D">
            <w:pPr>
              <w:rPr>
                <w:sz w:val="22"/>
              </w:rPr>
            </w:pPr>
          </w:p>
          <w:p w14:paraId="5BA38BB1" w14:textId="2C32E583" w:rsidR="008D1EB6" w:rsidRDefault="008D1EB6" w:rsidP="0001690D">
            <w:pPr>
              <w:rPr>
                <w:sz w:val="22"/>
              </w:rPr>
            </w:pPr>
          </w:p>
          <w:p w14:paraId="2E03F0F5" w14:textId="77777777" w:rsidR="001D4CE5" w:rsidRDefault="001D4CE5" w:rsidP="0001690D">
            <w:pPr>
              <w:rPr>
                <w:sz w:val="22"/>
              </w:rPr>
            </w:pPr>
          </w:p>
          <w:p w14:paraId="683FB96C" w14:textId="77777777" w:rsidR="001D4CE5" w:rsidRDefault="001D4CE5" w:rsidP="0001690D">
            <w:pPr>
              <w:rPr>
                <w:sz w:val="22"/>
              </w:rPr>
            </w:pPr>
          </w:p>
          <w:p w14:paraId="6FB95CF1" w14:textId="77777777" w:rsidR="001D4CE5" w:rsidRDefault="001D4CE5" w:rsidP="0001690D">
            <w:pPr>
              <w:rPr>
                <w:sz w:val="22"/>
              </w:rPr>
            </w:pPr>
          </w:p>
          <w:p w14:paraId="352F7B4B" w14:textId="77777777" w:rsidR="001D4CE5" w:rsidRDefault="001D4CE5" w:rsidP="0001690D">
            <w:pPr>
              <w:rPr>
                <w:sz w:val="22"/>
              </w:rPr>
            </w:pPr>
          </w:p>
          <w:p w14:paraId="379B8EC2" w14:textId="65C07CD8" w:rsidR="008D1EB6" w:rsidRDefault="008D1EB6" w:rsidP="0001690D">
            <w:pPr>
              <w:rPr>
                <w:sz w:val="22"/>
              </w:rPr>
            </w:pPr>
          </w:p>
          <w:p w14:paraId="2482588A" w14:textId="378B7974" w:rsidR="008D1EB6" w:rsidRDefault="008D1EB6" w:rsidP="0001690D">
            <w:pPr>
              <w:rPr>
                <w:sz w:val="22"/>
              </w:rPr>
            </w:pPr>
          </w:p>
          <w:p w14:paraId="61325FC9" w14:textId="77777777" w:rsidR="00A35C0E" w:rsidRDefault="00A35C0E" w:rsidP="0001690D">
            <w:pPr>
              <w:rPr>
                <w:sz w:val="22"/>
              </w:rPr>
            </w:pPr>
          </w:p>
          <w:p w14:paraId="64917D94" w14:textId="77777777" w:rsidR="00A35C0E" w:rsidRDefault="00A35C0E" w:rsidP="0001690D">
            <w:pPr>
              <w:rPr>
                <w:sz w:val="22"/>
              </w:rPr>
            </w:pPr>
          </w:p>
          <w:p w14:paraId="7999BBBE" w14:textId="77777777" w:rsidR="001D4CE5" w:rsidRDefault="001D4CE5" w:rsidP="0001690D">
            <w:pPr>
              <w:rPr>
                <w:sz w:val="22"/>
              </w:rPr>
            </w:pPr>
          </w:p>
          <w:p w14:paraId="3C8B959F" w14:textId="77777777" w:rsidR="00A35C0E" w:rsidRDefault="00A35C0E" w:rsidP="0001690D">
            <w:pPr>
              <w:rPr>
                <w:sz w:val="22"/>
              </w:rPr>
            </w:pPr>
          </w:p>
          <w:p w14:paraId="51F7BC18" w14:textId="77777777" w:rsidR="00A35C0E" w:rsidRDefault="00A35C0E" w:rsidP="0001690D">
            <w:pPr>
              <w:rPr>
                <w:sz w:val="22"/>
              </w:rPr>
            </w:pPr>
          </w:p>
          <w:p w14:paraId="27F7BB90" w14:textId="4EA9B18B" w:rsidR="00A35C0E" w:rsidRDefault="00A35C0E" w:rsidP="0001690D">
            <w:pPr>
              <w:rPr>
                <w:sz w:val="24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 w:rsidR="008D1EB6">
              <w:rPr>
                <w:rFonts w:hint="eastAsia"/>
                <w:sz w:val="22"/>
              </w:rPr>
              <w:t xml:space="preserve">　</w:t>
            </w:r>
            <w:r w:rsidRPr="00616AD1">
              <w:rPr>
                <w:rFonts w:hint="eastAsia"/>
                <w:spacing w:val="10"/>
                <w:kern w:val="0"/>
                <w:sz w:val="24"/>
                <w:fitText w:val="2895" w:id="-2090617335"/>
              </w:rPr>
              <w:t>推薦者　所属機関・職</w:t>
            </w:r>
            <w:r w:rsidRPr="00616AD1">
              <w:rPr>
                <w:rFonts w:hint="eastAsia"/>
                <w:spacing w:val="25"/>
                <w:kern w:val="0"/>
                <w:sz w:val="24"/>
                <w:fitText w:val="2895" w:id="-2090617335"/>
              </w:rPr>
              <w:t>名</w:t>
            </w:r>
          </w:p>
          <w:p w14:paraId="65E34ACB" w14:textId="77777777" w:rsidR="00A35C0E" w:rsidRDefault="00A35C0E" w:rsidP="0001690D">
            <w:pPr>
              <w:rPr>
                <w:sz w:val="22"/>
              </w:rPr>
            </w:pPr>
          </w:p>
          <w:p w14:paraId="5BB93286" w14:textId="77777777" w:rsidR="00A35C0E" w:rsidRDefault="00A35C0E" w:rsidP="0001690D">
            <w:pPr>
              <w:rPr>
                <w:sz w:val="22"/>
              </w:rPr>
            </w:pPr>
          </w:p>
          <w:p w14:paraId="6AD42448" w14:textId="10A57D52" w:rsidR="00A35C0E" w:rsidRDefault="00A35C0E" w:rsidP="0001690D">
            <w:pPr>
              <w:rPr>
                <w:sz w:val="24"/>
              </w:rPr>
            </w:pPr>
            <w:r>
              <w:rPr>
                <w:rFonts w:hint="eastAsia"/>
                <w:sz w:val="22"/>
              </w:rPr>
              <w:t xml:space="preserve">　　　　　　　　　　　　　　</w:t>
            </w:r>
            <w:r>
              <w:rPr>
                <w:rFonts w:hint="eastAsia"/>
                <w:sz w:val="24"/>
              </w:rPr>
              <w:t xml:space="preserve">署　名　　　　　　　　　　　　　　　　　　</w:t>
            </w:r>
            <w:r w:rsidR="008D1EB6">
              <w:rPr>
                <w:rFonts w:hint="eastAsia"/>
                <w:sz w:val="24"/>
              </w:rPr>
              <w:t xml:space="preserve">　　</w:t>
            </w:r>
            <w:r>
              <w:rPr>
                <w:rFonts w:hint="eastAsia"/>
                <w:sz w:val="24"/>
              </w:rPr>
              <w:t>印</w:t>
            </w:r>
          </w:p>
          <w:p w14:paraId="51DFEF35" w14:textId="77777777" w:rsidR="00A35C0E" w:rsidRDefault="00A35C0E" w:rsidP="0001690D">
            <w:pPr>
              <w:rPr>
                <w:sz w:val="22"/>
              </w:rPr>
            </w:pPr>
          </w:p>
        </w:tc>
      </w:tr>
    </w:tbl>
    <w:p w14:paraId="7764551A" w14:textId="77777777" w:rsidR="00A35C0E" w:rsidRDefault="00A35C0E" w:rsidP="00A35C0E">
      <w:pPr>
        <w:rPr>
          <w:sz w:val="22"/>
        </w:rPr>
      </w:pPr>
    </w:p>
    <w:p w14:paraId="0C66201B" w14:textId="3D7703AF" w:rsidR="008D1EB6" w:rsidRDefault="00A35C0E" w:rsidP="00A35C0E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</w:t>
      </w:r>
    </w:p>
    <w:p w14:paraId="41AD5494" w14:textId="77777777" w:rsidR="001D4CE5" w:rsidRDefault="001D4CE5" w:rsidP="00A35C0E">
      <w:pPr>
        <w:rPr>
          <w:sz w:val="22"/>
        </w:rPr>
      </w:pPr>
    </w:p>
    <w:tbl>
      <w:tblPr>
        <w:tblpPr w:leftFromText="142" w:rightFromText="142" w:vertAnchor="text" w:horzAnchor="margin" w:tblpXSpec="center" w:tblpY="-70"/>
        <w:tblW w:w="9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5"/>
      </w:tblGrid>
      <w:tr w:rsidR="008D1EB6" w14:paraId="0D562931" w14:textId="77777777" w:rsidTr="00E831DC">
        <w:trPr>
          <w:trHeight w:val="3796"/>
        </w:trPr>
        <w:tc>
          <w:tcPr>
            <w:tcW w:w="9835" w:type="dxa"/>
          </w:tcPr>
          <w:p w14:paraId="0C33BF51" w14:textId="77777777" w:rsidR="008D1EB6" w:rsidRPr="008D1EB6" w:rsidRDefault="008D1EB6" w:rsidP="008D1EB6">
            <w:pPr>
              <w:jc w:val="center"/>
              <w:rPr>
                <w:b/>
                <w:spacing w:val="60"/>
                <w:kern w:val="0"/>
                <w:sz w:val="32"/>
              </w:rPr>
            </w:pPr>
          </w:p>
          <w:p w14:paraId="7F6AC4FD" w14:textId="3E8B972F" w:rsidR="008D1EB6" w:rsidRDefault="008D1EB6" w:rsidP="008D1EB6">
            <w:pPr>
              <w:jc w:val="center"/>
              <w:rPr>
                <w:b/>
                <w:sz w:val="32"/>
              </w:rPr>
            </w:pPr>
            <w:r w:rsidRPr="00926697">
              <w:rPr>
                <w:rFonts w:hint="eastAsia"/>
                <w:b/>
                <w:spacing w:val="51"/>
                <w:kern w:val="0"/>
                <w:sz w:val="32"/>
                <w:fitText w:val="3709" w:id="-2090162944"/>
              </w:rPr>
              <w:t>所属機関長の承諾</w:t>
            </w:r>
            <w:r w:rsidRPr="00926697">
              <w:rPr>
                <w:rFonts w:hint="eastAsia"/>
                <w:b/>
                <w:spacing w:val="1"/>
                <w:kern w:val="0"/>
                <w:sz w:val="32"/>
                <w:fitText w:val="3709" w:id="-2090162944"/>
              </w:rPr>
              <w:t>書</w:t>
            </w:r>
          </w:p>
          <w:p w14:paraId="3E14218F" w14:textId="77777777" w:rsidR="008D1EB6" w:rsidRDefault="008D1EB6" w:rsidP="008D1EB6">
            <w:pPr>
              <w:rPr>
                <w:sz w:val="22"/>
              </w:rPr>
            </w:pPr>
          </w:p>
          <w:p w14:paraId="25584A56" w14:textId="77777777" w:rsidR="008D1EB6" w:rsidRDefault="008D1EB6" w:rsidP="008D1EB6">
            <w:pPr>
              <w:rPr>
                <w:b/>
                <w:sz w:val="24"/>
              </w:rPr>
            </w:pPr>
            <w:r>
              <w:rPr>
                <w:rFonts w:hint="eastAsia"/>
                <w:sz w:val="22"/>
              </w:rPr>
              <w:t xml:space="preserve">　　</w:t>
            </w:r>
            <w:r>
              <w:rPr>
                <w:rFonts w:hint="eastAsia"/>
                <w:b/>
                <w:sz w:val="24"/>
              </w:rPr>
              <w:t>本申請が助成対象に選択された場合、研究集会等の実施を承諾いたします。</w:t>
            </w:r>
          </w:p>
          <w:p w14:paraId="4728817C" w14:textId="77777777" w:rsidR="008D1EB6" w:rsidRDefault="008D1EB6" w:rsidP="008D1EB6">
            <w:pPr>
              <w:rPr>
                <w:sz w:val="22"/>
              </w:rPr>
            </w:pPr>
          </w:p>
          <w:p w14:paraId="77FC4D62" w14:textId="77777777" w:rsidR="008D1EB6" w:rsidRDefault="008D1EB6" w:rsidP="008D1EB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</w:t>
            </w:r>
            <w:r w:rsidRPr="009F0032">
              <w:rPr>
                <w:rFonts w:hint="eastAsia"/>
                <w:color w:val="FF0000"/>
                <w:sz w:val="22"/>
              </w:rPr>
              <w:t xml:space="preserve"> </w:t>
            </w:r>
            <w:r w:rsidRPr="009F0032">
              <w:rPr>
                <w:color w:val="FF0000"/>
                <w:sz w:val="22"/>
              </w:rPr>
              <w:t xml:space="preserve">   </w:t>
            </w:r>
            <w:r w:rsidRPr="009F0032">
              <w:rPr>
                <w:rFonts w:hint="eastAsia"/>
                <w:color w:val="FF0000"/>
                <w:sz w:val="22"/>
              </w:rPr>
              <w:t xml:space="preserve">　　</w:t>
            </w:r>
            <w:r w:rsidRPr="001643B7">
              <w:rPr>
                <w:rFonts w:hint="eastAsia"/>
                <w:sz w:val="22"/>
              </w:rPr>
              <w:t>年</w:t>
            </w:r>
            <w:r>
              <w:rPr>
                <w:rFonts w:hint="eastAsia"/>
                <w:sz w:val="22"/>
              </w:rPr>
              <w:t xml:space="preserve">　　　月　　　日</w:t>
            </w:r>
          </w:p>
          <w:p w14:paraId="2531928D" w14:textId="77777777" w:rsidR="008D1EB6" w:rsidRDefault="008D1EB6" w:rsidP="008D1EB6">
            <w:pPr>
              <w:rPr>
                <w:sz w:val="22"/>
              </w:rPr>
            </w:pPr>
          </w:p>
          <w:p w14:paraId="79CFFF10" w14:textId="77777777" w:rsidR="008D1EB6" w:rsidRDefault="008D1EB6" w:rsidP="008D1EB6">
            <w:pPr>
              <w:rPr>
                <w:sz w:val="22"/>
              </w:rPr>
            </w:pPr>
          </w:p>
          <w:p w14:paraId="3B7912D5" w14:textId="6DDA647E" w:rsidR="008D1EB6" w:rsidRDefault="008D1EB6" w:rsidP="008D1EB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</w:t>
            </w:r>
            <w:r w:rsidRPr="008D1EB6">
              <w:rPr>
                <w:rFonts w:hint="eastAsia"/>
                <w:kern w:val="0"/>
                <w:sz w:val="22"/>
              </w:rPr>
              <w:t>所属機関長職・氏名</w:t>
            </w:r>
            <w:r>
              <w:rPr>
                <w:rFonts w:hint="eastAsia"/>
                <w:sz w:val="22"/>
              </w:rPr>
              <w:t xml:space="preserve">　　　　　　　　　　　　　　　　　　　　　　　　　　職　印</w:t>
            </w:r>
          </w:p>
          <w:p w14:paraId="2ED43F56" w14:textId="77777777" w:rsidR="008D1EB6" w:rsidRDefault="008D1EB6" w:rsidP="008D1EB6">
            <w:pPr>
              <w:rPr>
                <w:sz w:val="22"/>
              </w:rPr>
            </w:pPr>
          </w:p>
          <w:p w14:paraId="1F8E846F" w14:textId="77777777" w:rsidR="008D1EB6" w:rsidRDefault="008D1EB6" w:rsidP="008D1EB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　　　　</w:t>
            </w:r>
          </w:p>
          <w:p w14:paraId="397B6706" w14:textId="6E4E30F4" w:rsidR="008D1EB6" w:rsidRDefault="008D1EB6" w:rsidP="008D1EB6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　　連絡先住所　</w:t>
            </w:r>
            <w:r>
              <w:rPr>
                <w:rFonts w:hint="eastAsia"/>
                <w:sz w:val="22"/>
                <w:u w:val="single"/>
              </w:rPr>
              <w:t xml:space="preserve">〒　　　　　</w:t>
            </w:r>
            <w:r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  <w:u w:val="single"/>
              </w:rPr>
              <w:t xml:space="preserve">　　　　　　　　　　　　　　　　　　　　　　　　　</w:t>
            </w:r>
          </w:p>
          <w:p w14:paraId="4E2C1CB5" w14:textId="77777777" w:rsidR="008D1EB6" w:rsidRDefault="008D1EB6" w:rsidP="008D1EB6">
            <w:pPr>
              <w:rPr>
                <w:sz w:val="22"/>
              </w:rPr>
            </w:pPr>
          </w:p>
        </w:tc>
      </w:tr>
    </w:tbl>
    <w:p w14:paraId="4DC2BBAB" w14:textId="157D397F" w:rsidR="00157CFE" w:rsidRDefault="008D6E39" w:rsidP="00D42DE2">
      <w:pPr>
        <w:spacing w:line="300" w:lineRule="exact"/>
        <w:ind w:leftChars="-73" w:left="-97" w:hangingChars="31" w:hanging="44"/>
        <w:jc w:val="right"/>
        <w:rPr>
          <w:sz w:val="22"/>
        </w:rPr>
      </w:pPr>
      <w:r>
        <w:rPr>
          <w:rFonts w:hint="eastAsia"/>
          <w:sz w:val="16"/>
        </w:rPr>
        <w:t>2026</w:t>
      </w:r>
      <w:r w:rsidR="00DC2E91" w:rsidRPr="007B76C4">
        <w:rPr>
          <w:rFonts w:hint="eastAsia"/>
          <w:sz w:val="16"/>
        </w:rPr>
        <w:t>年度研究集会</w:t>
      </w:r>
      <w:r w:rsidR="00903838">
        <w:rPr>
          <w:rFonts w:hint="eastAsia"/>
          <w:sz w:val="16"/>
        </w:rPr>
        <w:t>スタートアップ及びその飛躍への助成</w:t>
      </w:r>
      <w:r w:rsidR="00DC2E91" w:rsidRPr="007B76C4">
        <w:rPr>
          <w:rFonts w:hint="eastAsia"/>
          <w:sz w:val="16"/>
        </w:rPr>
        <w:t xml:space="preserve">　</w:t>
      </w:r>
      <w:r w:rsidR="00DC2E91">
        <w:rPr>
          <w:rFonts w:hint="eastAsia"/>
          <w:sz w:val="16"/>
        </w:rPr>
        <w:t>（公財）泉科学技術振興</w:t>
      </w:r>
      <w:r w:rsidR="00654759">
        <w:rPr>
          <w:rFonts w:hint="eastAsia"/>
          <w:sz w:val="16"/>
        </w:rPr>
        <w:t>財団</w:t>
      </w:r>
      <w:r w:rsidR="00157CFE">
        <w:rPr>
          <w:rFonts w:hint="eastAsia"/>
          <w:sz w:val="16"/>
        </w:rPr>
        <w:t xml:space="preserve">　</w:t>
      </w:r>
      <w:r w:rsidR="00157CFE" w:rsidRPr="00D42DE2">
        <w:rPr>
          <w:rFonts w:hint="eastAsia"/>
          <w:sz w:val="20"/>
        </w:rPr>
        <w:t>No.</w:t>
      </w:r>
      <w:r w:rsidR="00636B21" w:rsidRPr="00D42DE2">
        <w:rPr>
          <w:rFonts w:hint="eastAsia"/>
          <w:sz w:val="20"/>
        </w:rPr>
        <w:t>5</w:t>
      </w:r>
    </w:p>
    <w:sectPr w:rsidR="00157CFE">
      <w:pgSz w:w="11906" w:h="16838" w:code="9"/>
      <w:pgMar w:top="851" w:right="851" w:bottom="851" w:left="1418" w:header="851" w:footer="992" w:gutter="0"/>
      <w:cols w:space="425"/>
      <w:docGrid w:type="linesAndChars" w:linePitch="285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88367" w14:textId="77777777" w:rsidR="00E067E0" w:rsidRDefault="00E067E0" w:rsidP="002F1EFA">
      <w:r>
        <w:separator/>
      </w:r>
    </w:p>
  </w:endnote>
  <w:endnote w:type="continuationSeparator" w:id="0">
    <w:p w14:paraId="2B9FEF42" w14:textId="77777777" w:rsidR="00E067E0" w:rsidRDefault="00E067E0" w:rsidP="002F1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074E4" w14:textId="77777777" w:rsidR="00E067E0" w:rsidRDefault="00E067E0" w:rsidP="002F1EFA">
      <w:r>
        <w:separator/>
      </w:r>
    </w:p>
  </w:footnote>
  <w:footnote w:type="continuationSeparator" w:id="0">
    <w:p w14:paraId="621136F2" w14:textId="77777777" w:rsidR="00E067E0" w:rsidRDefault="00E067E0" w:rsidP="002F1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179DC"/>
    <w:multiLevelType w:val="singleLevel"/>
    <w:tmpl w:val="9AF08160"/>
    <w:lvl w:ilvl="0">
      <w:numFmt w:val="bullet"/>
      <w:lvlText w:val="＊"/>
      <w:lvlJc w:val="left"/>
      <w:pPr>
        <w:tabs>
          <w:tab w:val="num" w:pos="4440"/>
        </w:tabs>
        <w:ind w:left="4440" w:hanging="150"/>
      </w:pPr>
      <w:rPr>
        <w:rFonts w:ascii="ＭＳ 明朝" w:hint="eastAsia"/>
      </w:rPr>
    </w:lvl>
  </w:abstractNum>
  <w:abstractNum w:abstractNumId="1" w15:restartNumberingAfterBreak="0">
    <w:nsid w:val="4AB83E8B"/>
    <w:multiLevelType w:val="hybridMultilevel"/>
    <w:tmpl w:val="C9E61252"/>
    <w:lvl w:ilvl="0" w:tplc="702252D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C9A6B95"/>
    <w:multiLevelType w:val="singleLevel"/>
    <w:tmpl w:val="FB0A5646"/>
    <w:lvl w:ilvl="0">
      <w:start w:val="2"/>
      <w:numFmt w:val="bullet"/>
      <w:lvlText w:val="＊"/>
      <w:lvlJc w:val="left"/>
      <w:pPr>
        <w:tabs>
          <w:tab w:val="num" w:pos="615"/>
        </w:tabs>
        <w:ind w:left="615" w:hanging="405"/>
      </w:pPr>
      <w:rPr>
        <w:rFonts w:ascii="ＭＳ 明朝" w:hint="eastAsia"/>
      </w:rPr>
    </w:lvl>
  </w:abstractNum>
  <w:abstractNum w:abstractNumId="3" w15:restartNumberingAfterBreak="0">
    <w:nsid w:val="73E61EC6"/>
    <w:multiLevelType w:val="hybridMultilevel"/>
    <w:tmpl w:val="1696FD5A"/>
    <w:lvl w:ilvl="0" w:tplc="344837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D976962"/>
    <w:multiLevelType w:val="singleLevel"/>
    <w:tmpl w:val="21B8EFDE"/>
    <w:lvl w:ilvl="0">
      <w:start w:val="2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num w:numId="1" w16cid:durableId="1073309884">
    <w:abstractNumId w:val="0"/>
  </w:num>
  <w:num w:numId="2" w16cid:durableId="1326205156">
    <w:abstractNumId w:val="4"/>
  </w:num>
  <w:num w:numId="3" w16cid:durableId="1515916390">
    <w:abstractNumId w:val="2"/>
  </w:num>
  <w:num w:numId="4" w16cid:durableId="1903982221">
    <w:abstractNumId w:val="3"/>
  </w:num>
  <w:num w:numId="5" w16cid:durableId="329911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93"/>
  <w:drawingGridVerticalSpacing w:val="28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7FDA"/>
    <w:rsid w:val="000070D4"/>
    <w:rsid w:val="0001690D"/>
    <w:rsid w:val="000351FC"/>
    <w:rsid w:val="00046787"/>
    <w:rsid w:val="0005099F"/>
    <w:rsid w:val="00053280"/>
    <w:rsid w:val="00054646"/>
    <w:rsid w:val="000632B5"/>
    <w:rsid w:val="0007005C"/>
    <w:rsid w:val="00074291"/>
    <w:rsid w:val="00077D72"/>
    <w:rsid w:val="00087E59"/>
    <w:rsid w:val="000B4912"/>
    <w:rsid w:val="000C49B3"/>
    <w:rsid w:val="000F157A"/>
    <w:rsid w:val="0010755D"/>
    <w:rsid w:val="00107BB7"/>
    <w:rsid w:val="00112478"/>
    <w:rsid w:val="00120BFE"/>
    <w:rsid w:val="00125C3A"/>
    <w:rsid w:val="00132497"/>
    <w:rsid w:val="001437F3"/>
    <w:rsid w:val="00151A31"/>
    <w:rsid w:val="00154A1F"/>
    <w:rsid w:val="00157CFE"/>
    <w:rsid w:val="00162635"/>
    <w:rsid w:val="001A50EB"/>
    <w:rsid w:val="001A7B8A"/>
    <w:rsid w:val="001B5BC5"/>
    <w:rsid w:val="001B6223"/>
    <w:rsid w:val="001C0184"/>
    <w:rsid w:val="001C1358"/>
    <w:rsid w:val="001D1E9B"/>
    <w:rsid w:val="001D4CE5"/>
    <w:rsid w:val="001E04EF"/>
    <w:rsid w:val="001E3197"/>
    <w:rsid w:val="001E4A2B"/>
    <w:rsid w:val="001E6EFA"/>
    <w:rsid w:val="001F1F17"/>
    <w:rsid w:val="00207918"/>
    <w:rsid w:val="002104BE"/>
    <w:rsid w:val="002271DB"/>
    <w:rsid w:val="00234C5A"/>
    <w:rsid w:val="00251C4E"/>
    <w:rsid w:val="00263462"/>
    <w:rsid w:val="002B1D64"/>
    <w:rsid w:val="002C18F4"/>
    <w:rsid w:val="002C764C"/>
    <w:rsid w:val="002D0798"/>
    <w:rsid w:val="002D0A86"/>
    <w:rsid w:val="002D11C0"/>
    <w:rsid w:val="002D1DB2"/>
    <w:rsid w:val="002D5786"/>
    <w:rsid w:val="002F1EFA"/>
    <w:rsid w:val="00300765"/>
    <w:rsid w:val="00314822"/>
    <w:rsid w:val="003153B8"/>
    <w:rsid w:val="00322000"/>
    <w:rsid w:val="00324296"/>
    <w:rsid w:val="003355F6"/>
    <w:rsid w:val="00340CFB"/>
    <w:rsid w:val="003801F0"/>
    <w:rsid w:val="00393829"/>
    <w:rsid w:val="003A1985"/>
    <w:rsid w:val="003B451A"/>
    <w:rsid w:val="003D0286"/>
    <w:rsid w:val="003D7AE7"/>
    <w:rsid w:val="004163AD"/>
    <w:rsid w:val="00424259"/>
    <w:rsid w:val="00452B9F"/>
    <w:rsid w:val="00460088"/>
    <w:rsid w:val="00462970"/>
    <w:rsid w:val="00467F12"/>
    <w:rsid w:val="00485750"/>
    <w:rsid w:val="004C3C61"/>
    <w:rsid w:val="004D1D1D"/>
    <w:rsid w:val="004E1B90"/>
    <w:rsid w:val="004E61A3"/>
    <w:rsid w:val="004E76F6"/>
    <w:rsid w:val="004F199A"/>
    <w:rsid w:val="004F6422"/>
    <w:rsid w:val="00517FDA"/>
    <w:rsid w:val="00523493"/>
    <w:rsid w:val="0053182B"/>
    <w:rsid w:val="00540397"/>
    <w:rsid w:val="00540D42"/>
    <w:rsid w:val="005418B2"/>
    <w:rsid w:val="0056079E"/>
    <w:rsid w:val="00580F88"/>
    <w:rsid w:val="00596562"/>
    <w:rsid w:val="00596709"/>
    <w:rsid w:val="005C4756"/>
    <w:rsid w:val="005C5FFC"/>
    <w:rsid w:val="005C75FF"/>
    <w:rsid w:val="005D3D6D"/>
    <w:rsid w:val="006011A8"/>
    <w:rsid w:val="00616AD1"/>
    <w:rsid w:val="006237DC"/>
    <w:rsid w:val="0062466A"/>
    <w:rsid w:val="00630DAA"/>
    <w:rsid w:val="00636B21"/>
    <w:rsid w:val="00647B36"/>
    <w:rsid w:val="006519BA"/>
    <w:rsid w:val="00651F1E"/>
    <w:rsid w:val="00654759"/>
    <w:rsid w:val="00660F0D"/>
    <w:rsid w:val="00665477"/>
    <w:rsid w:val="006723A2"/>
    <w:rsid w:val="00695D28"/>
    <w:rsid w:val="006B79AE"/>
    <w:rsid w:val="006C0DFC"/>
    <w:rsid w:val="006C2420"/>
    <w:rsid w:val="006C39AD"/>
    <w:rsid w:val="006C4F29"/>
    <w:rsid w:val="006D2AEE"/>
    <w:rsid w:val="006E2AFE"/>
    <w:rsid w:val="00716380"/>
    <w:rsid w:val="00736E8F"/>
    <w:rsid w:val="00741BC2"/>
    <w:rsid w:val="00742DD5"/>
    <w:rsid w:val="00772756"/>
    <w:rsid w:val="00772B3E"/>
    <w:rsid w:val="0077576D"/>
    <w:rsid w:val="00785D76"/>
    <w:rsid w:val="007913E8"/>
    <w:rsid w:val="007B6242"/>
    <w:rsid w:val="007B76C4"/>
    <w:rsid w:val="007B7886"/>
    <w:rsid w:val="007E08A2"/>
    <w:rsid w:val="007E3275"/>
    <w:rsid w:val="007E3BD3"/>
    <w:rsid w:val="007F3837"/>
    <w:rsid w:val="007F6EE3"/>
    <w:rsid w:val="008261C3"/>
    <w:rsid w:val="00831E61"/>
    <w:rsid w:val="008353BB"/>
    <w:rsid w:val="008428D8"/>
    <w:rsid w:val="00844BF0"/>
    <w:rsid w:val="00852E80"/>
    <w:rsid w:val="0086634C"/>
    <w:rsid w:val="0087158F"/>
    <w:rsid w:val="00885585"/>
    <w:rsid w:val="008B5045"/>
    <w:rsid w:val="008C12BD"/>
    <w:rsid w:val="008C67F3"/>
    <w:rsid w:val="008D1CE4"/>
    <w:rsid w:val="008D1EB6"/>
    <w:rsid w:val="008D6E39"/>
    <w:rsid w:val="008E2E5D"/>
    <w:rsid w:val="008E59AD"/>
    <w:rsid w:val="008F5DDF"/>
    <w:rsid w:val="008F77BF"/>
    <w:rsid w:val="00903838"/>
    <w:rsid w:val="00915F05"/>
    <w:rsid w:val="009233D7"/>
    <w:rsid w:val="00926697"/>
    <w:rsid w:val="00937CB5"/>
    <w:rsid w:val="0094557A"/>
    <w:rsid w:val="00982EED"/>
    <w:rsid w:val="009855BF"/>
    <w:rsid w:val="00990C80"/>
    <w:rsid w:val="009A3D52"/>
    <w:rsid w:val="009D2353"/>
    <w:rsid w:val="009D5DD2"/>
    <w:rsid w:val="009F13E2"/>
    <w:rsid w:val="009F3EF2"/>
    <w:rsid w:val="00A10BFE"/>
    <w:rsid w:val="00A11948"/>
    <w:rsid w:val="00A2054A"/>
    <w:rsid w:val="00A2436A"/>
    <w:rsid w:val="00A35C0E"/>
    <w:rsid w:val="00A52345"/>
    <w:rsid w:val="00A55332"/>
    <w:rsid w:val="00A73ACB"/>
    <w:rsid w:val="00AA1EA0"/>
    <w:rsid w:val="00AD559B"/>
    <w:rsid w:val="00AE1F05"/>
    <w:rsid w:val="00AE667B"/>
    <w:rsid w:val="00AF2C34"/>
    <w:rsid w:val="00AF3B83"/>
    <w:rsid w:val="00B14DB0"/>
    <w:rsid w:val="00B369D1"/>
    <w:rsid w:val="00B42959"/>
    <w:rsid w:val="00B52CCC"/>
    <w:rsid w:val="00B6377F"/>
    <w:rsid w:val="00B72B8E"/>
    <w:rsid w:val="00B82CA5"/>
    <w:rsid w:val="00B85387"/>
    <w:rsid w:val="00BE0627"/>
    <w:rsid w:val="00BE0746"/>
    <w:rsid w:val="00BF283C"/>
    <w:rsid w:val="00BF7502"/>
    <w:rsid w:val="00C14FC3"/>
    <w:rsid w:val="00C21521"/>
    <w:rsid w:val="00C31B06"/>
    <w:rsid w:val="00C42880"/>
    <w:rsid w:val="00C51E2D"/>
    <w:rsid w:val="00C52DE6"/>
    <w:rsid w:val="00C55BA3"/>
    <w:rsid w:val="00C61E81"/>
    <w:rsid w:val="00C67C52"/>
    <w:rsid w:val="00C70D0D"/>
    <w:rsid w:val="00C70F90"/>
    <w:rsid w:val="00C90A8B"/>
    <w:rsid w:val="00C976F1"/>
    <w:rsid w:val="00CA2CDA"/>
    <w:rsid w:val="00CA3466"/>
    <w:rsid w:val="00CC0BC9"/>
    <w:rsid w:val="00CD7B2D"/>
    <w:rsid w:val="00CE1F65"/>
    <w:rsid w:val="00CF148D"/>
    <w:rsid w:val="00CF2010"/>
    <w:rsid w:val="00CF36F4"/>
    <w:rsid w:val="00D21956"/>
    <w:rsid w:val="00D42DE2"/>
    <w:rsid w:val="00D47098"/>
    <w:rsid w:val="00D5380B"/>
    <w:rsid w:val="00D71D6E"/>
    <w:rsid w:val="00DC2E91"/>
    <w:rsid w:val="00DC46AB"/>
    <w:rsid w:val="00DE0588"/>
    <w:rsid w:val="00DF088D"/>
    <w:rsid w:val="00DF1F07"/>
    <w:rsid w:val="00E02290"/>
    <w:rsid w:val="00E04304"/>
    <w:rsid w:val="00E067E0"/>
    <w:rsid w:val="00E23C31"/>
    <w:rsid w:val="00E30AE1"/>
    <w:rsid w:val="00E32D15"/>
    <w:rsid w:val="00E66225"/>
    <w:rsid w:val="00E831DC"/>
    <w:rsid w:val="00E8735B"/>
    <w:rsid w:val="00E92668"/>
    <w:rsid w:val="00E9431A"/>
    <w:rsid w:val="00EB70E3"/>
    <w:rsid w:val="00ED2BFC"/>
    <w:rsid w:val="00ED40EF"/>
    <w:rsid w:val="00EF0EC7"/>
    <w:rsid w:val="00EF1EED"/>
    <w:rsid w:val="00EF5A04"/>
    <w:rsid w:val="00F15531"/>
    <w:rsid w:val="00F15DFF"/>
    <w:rsid w:val="00F3123D"/>
    <w:rsid w:val="00F34155"/>
    <w:rsid w:val="00F457B4"/>
    <w:rsid w:val="00F47A6A"/>
    <w:rsid w:val="00F63056"/>
    <w:rsid w:val="00F8257E"/>
    <w:rsid w:val="00F85AE3"/>
    <w:rsid w:val="00F92624"/>
    <w:rsid w:val="00F93046"/>
    <w:rsid w:val="00F94E81"/>
    <w:rsid w:val="00FC097E"/>
    <w:rsid w:val="00FC0E85"/>
    <w:rsid w:val="00FF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DC2BA56"/>
  <w15:docId w15:val="{3F4D238C-344E-4ABF-93E6-BDD8F58C1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1EF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2F1EFA"/>
    <w:rPr>
      <w:kern w:val="2"/>
      <w:sz w:val="21"/>
    </w:rPr>
  </w:style>
  <w:style w:type="paragraph" w:styleId="a5">
    <w:name w:val="footer"/>
    <w:basedOn w:val="a"/>
    <w:link w:val="a6"/>
    <w:rsid w:val="002F1EF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2F1EFA"/>
    <w:rPr>
      <w:kern w:val="2"/>
      <w:sz w:val="21"/>
    </w:rPr>
  </w:style>
  <w:style w:type="paragraph" w:styleId="a7">
    <w:name w:val="Balloon Text"/>
    <w:basedOn w:val="a"/>
    <w:link w:val="a8"/>
    <w:rsid w:val="002271DB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rsid w:val="002271DB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AF3B8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41\NEWDOC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3FA62-7971-4110-9FA4-2D06EF06D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NEWDOC.DOT</Template>
  <TotalTime>145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様式（１）　　　　　　　　　　　　　　　　　　　　　　　　　　　　　　申請受付</vt:lpstr>
      <vt:lpstr>様式（１）　　　　　　　　　　　　　　　　　　　　　　　　　　　　　　申請受付</vt:lpstr>
    </vt:vector>
  </TitlesOfParts>
  <Company>Microsoft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様式（１）　　　　　　　　　　　　　　　　　　　　　　　　　　　　　　申請受付</dc:title>
  <dc:creator>泉科学技術振興財団</dc:creator>
  <cp:lastModifiedBy>木澤義一</cp:lastModifiedBy>
  <cp:revision>55</cp:revision>
  <cp:lastPrinted>2024-03-05T07:44:00Z</cp:lastPrinted>
  <dcterms:created xsi:type="dcterms:W3CDTF">2021-03-11T04:43:00Z</dcterms:created>
  <dcterms:modified xsi:type="dcterms:W3CDTF">2026-03-25T03:59:00Z</dcterms:modified>
</cp:coreProperties>
</file>