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80ABC2" w14:textId="77777777" w:rsidR="00B025A4" w:rsidRDefault="00971F06">
      <w:pPr>
        <w:ind w:firstLineChars="300" w:firstLine="1731"/>
        <w:rPr>
          <w:rFonts w:ascii="ＭＳ 明朝"/>
          <w:b/>
          <w:sz w:val="28"/>
          <w:u w:val="single"/>
        </w:rPr>
      </w:pPr>
      <w:r>
        <w:rPr>
          <w:rFonts w:hint="eastAsia"/>
          <w:b/>
          <w:bCs/>
          <w:spacing w:val="160"/>
          <w:kern w:val="0"/>
          <w:sz w:val="28"/>
          <w:u w:val="single"/>
          <w:fitText w:val="3888" w:id="-1749850112"/>
        </w:rPr>
        <w:t>研究助成報告</w:t>
      </w:r>
      <w:r>
        <w:rPr>
          <w:rFonts w:hint="eastAsia"/>
          <w:b/>
          <w:bCs/>
          <w:spacing w:val="3"/>
          <w:kern w:val="0"/>
          <w:sz w:val="28"/>
          <w:u w:val="single"/>
          <w:fitText w:val="3888" w:id="-1749850112"/>
        </w:rPr>
        <w:t>書</w:t>
      </w:r>
      <w:r>
        <w:rPr>
          <w:rFonts w:hint="eastAsia"/>
          <w:sz w:val="28"/>
        </w:rPr>
        <w:t>（　中間　・　終了　）</w:t>
      </w:r>
      <w:r>
        <w:rPr>
          <w:rFonts w:hint="eastAsia"/>
          <w:sz w:val="28"/>
        </w:rPr>
        <w:t xml:space="preserve"> </w:t>
      </w:r>
      <w:r>
        <w:rPr>
          <w:rFonts w:hint="eastAsia"/>
          <w:sz w:val="28"/>
        </w:rPr>
        <w:t xml:space="preserve">　　</w:t>
      </w:r>
      <w:r>
        <w:rPr>
          <w:rFonts w:hint="eastAsia"/>
          <w:u w:val="single"/>
        </w:rPr>
        <w:t>No.1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819"/>
        <w:gridCol w:w="2150"/>
        <w:gridCol w:w="1935"/>
        <w:gridCol w:w="3928"/>
      </w:tblGrid>
      <w:tr w:rsidR="00B025A4" w14:paraId="411B7521" w14:textId="77777777">
        <w:tc>
          <w:tcPr>
            <w:tcW w:w="1819" w:type="dxa"/>
            <w:vAlign w:val="center"/>
          </w:tcPr>
          <w:p w14:paraId="174A1403" w14:textId="77777777" w:rsidR="00B025A4" w:rsidRDefault="00B025A4">
            <w:pPr>
              <w:jc w:val="center"/>
              <w:rPr>
                <w:snapToGrid w:val="0"/>
              </w:rPr>
            </w:pPr>
          </w:p>
          <w:p w14:paraId="0FEE6519" w14:textId="77777777" w:rsidR="00B025A4" w:rsidRDefault="00971F06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fldChar w:fldCharType="begin"/>
            </w:r>
            <w:r>
              <w:rPr>
                <w:snapToGrid w:val="0"/>
              </w:rPr>
              <w:instrText xml:space="preserve"> eq \o\ad(</w:instrText>
            </w:r>
            <w:r>
              <w:rPr>
                <w:rFonts w:hint="eastAsia"/>
              </w:rPr>
              <w:instrText>整理番号</w:instrText>
            </w:r>
            <w:r>
              <w:rPr>
                <w:snapToGrid w:val="0"/>
              </w:rPr>
              <w:instrText>,</w:instrText>
            </w:r>
            <w:r>
              <w:rPr>
                <w:rFonts w:hint="eastAsia"/>
                <w:snapToGrid w:val="0"/>
              </w:rPr>
              <w:instrText xml:space="preserve">　　　　　　</w:instrText>
            </w:r>
            <w:r>
              <w:rPr>
                <w:snapToGrid w:val="0"/>
              </w:rPr>
              <w:instrText>)</w:instrText>
            </w:r>
            <w:r>
              <w:rPr>
                <w:snapToGrid w:val="0"/>
              </w:rPr>
              <w:fldChar w:fldCharType="end"/>
            </w:r>
          </w:p>
          <w:p w14:paraId="47A937CA" w14:textId="77777777" w:rsidR="00B025A4" w:rsidRDefault="00B025A4">
            <w:pPr>
              <w:jc w:val="center"/>
            </w:pPr>
          </w:p>
        </w:tc>
        <w:tc>
          <w:tcPr>
            <w:tcW w:w="2150" w:type="dxa"/>
          </w:tcPr>
          <w:p w14:paraId="41CE13B4" w14:textId="77777777" w:rsidR="00B025A4" w:rsidRDefault="00B025A4"/>
          <w:p w14:paraId="19D6B9A2" w14:textId="45DB2259" w:rsidR="00B025A4" w:rsidRDefault="00971F06" w:rsidP="00971F06">
            <w:pPr>
              <w:ind w:firstLineChars="300" w:firstLine="648"/>
            </w:pPr>
            <w:r>
              <w:rPr>
                <w:rFonts w:hint="eastAsia"/>
              </w:rPr>
              <w:t>－Ｊ－</w:t>
            </w:r>
          </w:p>
        </w:tc>
        <w:tc>
          <w:tcPr>
            <w:tcW w:w="1935" w:type="dxa"/>
            <w:vAlign w:val="center"/>
          </w:tcPr>
          <w:p w14:paraId="5D9C3C23" w14:textId="77777777" w:rsidR="00B025A4" w:rsidRDefault="00971F06">
            <w:pPr>
              <w:jc w:val="center"/>
            </w:pPr>
            <w:r>
              <w:rPr>
                <w:snapToGrid w:val="0"/>
              </w:rPr>
              <w:fldChar w:fldCharType="begin"/>
            </w:r>
            <w:r>
              <w:rPr>
                <w:snapToGrid w:val="0"/>
              </w:rPr>
              <w:instrText xml:space="preserve"> eq \o\ad(</w:instrText>
            </w:r>
            <w:r>
              <w:rPr>
                <w:rFonts w:hint="eastAsia"/>
              </w:rPr>
              <w:instrText>報告者氏名</w:instrText>
            </w:r>
            <w:r>
              <w:rPr>
                <w:snapToGrid w:val="0"/>
              </w:rPr>
              <w:instrText>,</w:instrText>
            </w:r>
            <w:r>
              <w:rPr>
                <w:rFonts w:hint="eastAsia"/>
                <w:snapToGrid w:val="0"/>
              </w:rPr>
              <w:instrText xml:space="preserve">　　　　　　</w:instrText>
            </w:r>
            <w:r>
              <w:rPr>
                <w:snapToGrid w:val="0"/>
              </w:rPr>
              <w:instrText>)</w:instrText>
            </w:r>
            <w:r>
              <w:rPr>
                <w:snapToGrid w:val="0"/>
              </w:rPr>
              <w:fldChar w:fldCharType="end"/>
            </w:r>
          </w:p>
        </w:tc>
        <w:tc>
          <w:tcPr>
            <w:tcW w:w="3928" w:type="dxa"/>
          </w:tcPr>
          <w:p w14:paraId="4DBC0512" w14:textId="77777777" w:rsidR="00B025A4" w:rsidRDefault="00B025A4"/>
        </w:tc>
      </w:tr>
    </w:tbl>
    <w:p w14:paraId="55695AEA" w14:textId="77777777" w:rsidR="00B025A4" w:rsidRDefault="00B025A4"/>
    <w:tbl>
      <w:tblPr>
        <w:tblW w:w="98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870"/>
      </w:tblGrid>
      <w:tr w:rsidR="00B025A4" w14:paraId="7B74E7C1" w14:textId="77777777">
        <w:trPr>
          <w:trHeight w:val="1020"/>
        </w:trPr>
        <w:tc>
          <w:tcPr>
            <w:tcW w:w="9870" w:type="dxa"/>
          </w:tcPr>
          <w:p w14:paraId="45D19A60" w14:textId="77777777" w:rsidR="00B025A4" w:rsidRDefault="00B025A4"/>
          <w:p w14:paraId="151C26C6" w14:textId="77777777" w:rsidR="00B025A4" w:rsidRDefault="00971F06">
            <w:r>
              <w:fldChar w:fldCharType="begin"/>
            </w:r>
            <w:r>
              <w:instrText xml:space="preserve"> eq \o\ad(</w:instrText>
            </w:r>
            <w:r>
              <w:rPr>
                <w:rFonts w:hint="eastAsia"/>
              </w:rPr>
              <w:instrText>研究課題名</w:instrText>
            </w:r>
            <w:r>
              <w:instrText>,</w:instrText>
            </w:r>
            <w:r>
              <w:rPr>
                <w:rFonts w:hint="eastAsia"/>
              </w:rPr>
              <w:instrText xml:space="preserve">　　　　　　</w:instrText>
            </w:r>
            <w:r>
              <w:instrText>)</w:instrText>
            </w:r>
            <w:r>
              <w:fldChar w:fldCharType="end"/>
            </w:r>
          </w:p>
          <w:p w14:paraId="740841DC" w14:textId="77777777" w:rsidR="00B025A4" w:rsidRDefault="00B025A4"/>
          <w:p w14:paraId="7BD37D25" w14:textId="77777777" w:rsidR="00B025A4" w:rsidRDefault="00B025A4"/>
        </w:tc>
      </w:tr>
      <w:tr w:rsidR="00B025A4" w14:paraId="7B11FA82" w14:textId="77777777">
        <w:trPr>
          <w:trHeight w:val="720"/>
        </w:trPr>
        <w:tc>
          <w:tcPr>
            <w:tcW w:w="9870" w:type="dxa"/>
          </w:tcPr>
          <w:p w14:paraId="4EEBC5EF" w14:textId="77777777" w:rsidR="00B025A4" w:rsidRDefault="00B025A4"/>
          <w:p w14:paraId="46152E2D" w14:textId="77777777" w:rsidR="00B025A4" w:rsidRDefault="00971F06">
            <w:r>
              <w:rPr>
                <w:rFonts w:hint="eastAsia"/>
              </w:rPr>
              <w:t>＜代表研究者＞　機関名：　　　　　　　　　　　　職名：　　　　　氏名：</w:t>
            </w:r>
          </w:p>
          <w:p w14:paraId="359951B6" w14:textId="77777777" w:rsidR="00B025A4" w:rsidRDefault="00B025A4"/>
          <w:p w14:paraId="55E07308" w14:textId="77777777" w:rsidR="00B025A4" w:rsidRDefault="00B025A4"/>
          <w:p w14:paraId="1EA9D16D" w14:textId="77777777" w:rsidR="00B025A4" w:rsidRDefault="00971F06">
            <w:pPr>
              <w:spacing w:line="360" w:lineRule="auto"/>
            </w:pPr>
            <w:r>
              <w:rPr>
                <w:rFonts w:hint="eastAsia"/>
              </w:rPr>
              <w:t>＜共同研究者＞　機関名：　　　　　　　　　　　　職名：　　　　　氏名：</w:t>
            </w:r>
          </w:p>
          <w:p w14:paraId="73D3FC11" w14:textId="77777777" w:rsidR="00B025A4" w:rsidRDefault="00971F06">
            <w:pPr>
              <w:spacing w:line="360" w:lineRule="auto"/>
            </w:pPr>
            <w:r>
              <w:rPr>
                <w:rFonts w:hint="eastAsia"/>
              </w:rPr>
              <w:t xml:space="preserve">　　　　　　　　機関名：　　　　　　　　　　　　職名：　　　　　氏名：</w:t>
            </w:r>
          </w:p>
          <w:p w14:paraId="2679FE3B" w14:textId="77777777" w:rsidR="00B025A4" w:rsidRDefault="00971F06">
            <w:pPr>
              <w:spacing w:line="360" w:lineRule="auto"/>
            </w:pPr>
            <w:r>
              <w:rPr>
                <w:rFonts w:hint="eastAsia"/>
              </w:rPr>
              <w:t xml:space="preserve">　　　　　　　　機関名：　　　　　　　　　　　　職名：　　　　　氏名：</w:t>
            </w:r>
          </w:p>
          <w:p w14:paraId="311AE032" w14:textId="77777777" w:rsidR="00B025A4" w:rsidRDefault="00971F06">
            <w:pPr>
              <w:spacing w:line="360" w:lineRule="auto"/>
            </w:pPr>
            <w:r>
              <w:rPr>
                <w:rFonts w:hint="eastAsia"/>
              </w:rPr>
              <w:t xml:space="preserve">　　　　　　　　機関名：　　　　　　　　　　　　職名：　　　　　氏名：</w:t>
            </w:r>
          </w:p>
          <w:p w14:paraId="6F17B1EE" w14:textId="77777777" w:rsidR="00B025A4" w:rsidRDefault="00B025A4"/>
        </w:tc>
      </w:tr>
      <w:tr w:rsidR="00B025A4" w14:paraId="7E737058" w14:textId="77777777">
        <w:tc>
          <w:tcPr>
            <w:tcW w:w="9870" w:type="dxa"/>
          </w:tcPr>
          <w:p w14:paraId="7BC44196" w14:textId="77777777" w:rsidR="00B025A4" w:rsidRDefault="00B025A4"/>
          <w:p w14:paraId="33151B24" w14:textId="77777777" w:rsidR="00B025A4" w:rsidRDefault="00971F06">
            <w:r>
              <w:rPr>
                <w:rFonts w:hint="eastAsia"/>
              </w:rPr>
              <w:t>＜研究内容・成果等の要約＞</w:t>
            </w:r>
          </w:p>
          <w:p w14:paraId="4BBF1376" w14:textId="77777777" w:rsidR="00B025A4" w:rsidRDefault="00B025A4"/>
          <w:p w14:paraId="7C5A7878" w14:textId="77777777" w:rsidR="00B025A4" w:rsidRDefault="00B025A4"/>
          <w:p w14:paraId="35CC954C" w14:textId="77777777" w:rsidR="00B025A4" w:rsidRDefault="00B025A4"/>
          <w:p w14:paraId="04884846" w14:textId="77777777" w:rsidR="00B025A4" w:rsidRDefault="00B025A4"/>
          <w:p w14:paraId="7B4959BA" w14:textId="77777777" w:rsidR="00B025A4" w:rsidRDefault="00B025A4"/>
          <w:p w14:paraId="48042C88" w14:textId="77777777" w:rsidR="00B025A4" w:rsidRDefault="00B025A4"/>
          <w:p w14:paraId="632D2FE7" w14:textId="77777777" w:rsidR="00B025A4" w:rsidRDefault="00B025A4"/>
          <w:p w14:paraId="57938A3B" w14:textId="77777777" w:rsidR="00B025A4" w:rsidRDefault="00B025A4"/>
          <w:p w14:paraId="522AE70E" w14:textId="77777777" w:rsidR="00B025A4" w:rsidRDefault="00B025A4"/>
          <w:p w14:paraId="52EED3F5" w14:textId="77777777" w:rsidR="00B025A4" w:rsidRDefault="00B025A4"/>
          <w:p w14:paraId="2F464FF9" w14:textId="77777777" w:rsidR="00B025A4" w:rsidRDefault="00B025A4"/>
          <w:p w14:paraId="3776C180" w14:textId="77777777" w:rsidR="00B025A4" w:rsidRDefault="00B025A4"/>
          <w:p w14:paraId="61EA0E42" w14:textId="77777777" w:rsidR="00B025A4" w:rsidRDefault="00B025A4"/>
          <w:p w14:paraId="6B31F41B" w14:textId="77777777" w:rsidR="00B025A4" w:rsidRDefault="00B025A4"/>
          <w:p w14:paraId="766EB2DB" w14:textId="77777777" w:rsidR="00B025A4" w:rsidRDefault="00B025A4"/>
          <w:p w14:paraId="0FD06FED" w14:textId="77777777" w:rsidR="00B025A4" w:rsidRDefault="00B025A4"/>
          <w:p w14:paraId="4A628E05" w14:textId="77777777" w:rsidR="00B025A4" w:rsidRDefault="00B025A4"/>
          <w:p w14:paraId="41EF3520" w14:textId="77777777" w:rsidR="00B025A4" w:rsidRDefault="00B025A4"/>
          <w:p w14:paraId="10D5E844" w14:textId="77777777" w:rsidR="00B025A4" w:rsidRDefault="00B025A4"/>
          <w:p w14:paraId="793C31CC" w14:textId="77777777" w:rsidR="00B025A4" w:rsidRDefault="00B025A4"/>
          <w:p w14:paraId="154F48B0" w14:textId="77777777" w:rsidR="00B025A4" w:rsidRDefault="00B025A4"/>
          <w:p w14:paraId="1DA438DE" w14:textId="77777777" w:rsidR="00B025A4" w:rsidRDefault="00B025A4"/>
          <w:p w14:paraId="40266794" w14:textId="77777777" w:rsidR="00B025A4" w:rsidRDefault="00B025A4"/>
          <w:p w14:paraId="1C6064D2" w14:textId="77777777" w:rsidR="00B025A4" w:rsidRDefault="00B025A4"/>
          <w:p w14:paraId="39088DC7" w14:textId="77777777" w:rsidR="00B025A4" w:rsidRDefault="00B025A4"/>
          <w:p w14:paraId="1833DBB2" w14:textId="77777777" w:rsidR="00B025A4" w:rsidRDefault="00B025A4"/>
          <w:p w14:paraId="187FEB52" w14:textId="77777777" w:rsidR="00B025A4" w:rsidRDefault="00B025A4"/>
        </w:tc>
      </w:tr>
    </w:tbl>
    <w:p w14:paraId="2DA9CBB8" w14:textId="77777777" w:rsidR="00B025A4" w:rsidRDefault="00971F06">
      <w:r>
        <w:rPr>
          <w:rFonts w:hint="eastAsia"/>
        </w:rPr>
        <w:lastRenderedPageBreak/>
        <w:t xml:space="preserve">　　　　　　　</w:t>
      </w:r>
      <w:r>
        <w:rPr>
          <w:rFonts w:hint="eastAsia"/>
          <w:sz w:val="28"/>
        </w:rPr>
        <w:t xml:space="preserve">                                               </w:t>
      </w:r>
      <w:r>
        <w:rPr>
          <w:rFonts w:hint="eastAsia"/>
          <w:sz w:val="28"/>
        </w:rPr>
        <w:t xml:space="preserve">　　　</w:t>
      </w:r>
      <w:r>
        <w:rPr>
          <w:rFonts w:hint="eastAsia"/>
          <w:sz w:val="28"/>
        </w:rPr>
        <w:t xml:space="preserve">   </w:t>
      </w:r>
      <w:r>
        <w:rPr>
          <w:rFonts w:hint="eastAsia"/>
        </w:rPr>
        <w:t xml:space="preserve"> </w:t>
      </w:r>
      <w:r>
        <w:rPr>
          <w:rFonts w:hint="eastAsia"/>
          <w:u w:val="single"/>
        </w:rPr>
        <w:t>No.</w:t>
      </w:r>
      <w:r>
        <w:rPr>
          <w:rFonts w:hint="eastAsia"/>
          <w:u w:val="single"/>
        </w:rPr>
        <w:t>２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835"/>
      </w:tblGrid>
      <w:tr w:rsidR="00B025A4" w14:paraId="251FEE96" w14:textId="77777777">
        <w:tc>
          <w:tcPr>
            <w:tcW w:w="9835" w:type="dxa"/>
          </w:tcPr>
          <w:p w14:paraId="65F90D1C" w14:textId="77777777" w:rsidR="00B025A4" w:rsidRDefault="00B025A4"/>
          <w:p w14:paraId="1E78DF03" w14:textId="77777777" w:rsidR="00B025A4" w:rsidRDefault="00971F06">
            <w:r>
              <w:rPr>
                <w:rFonts w:hint="eastAsia"/>
              </w:rPr>
              <w:t>＜研究発表（口頭、ポスター、誌上別）＞</w:t>
            </w:r>
          </w:p>
          <w:p w14:paraId="1E1048E3" w14:textId="77777777" w:rsidR="00B025A4" w:rsidRDefault="00B025A4"/>
          <w:p w14:paraId="71C8FB49" w14:textId="77777777" w:rsidR="00B025A4" w:rsidRDefault="00B025A4"/>
          <w:p w14:paraId="465D2305" w14:textId="77777777" w:rsidR="00B025A4" w:rsidRDefault="00B025A4"/>
          <w:p w14:paraId="7E154843" w14:textId="77777777" w:rsidR="00B025A4" w:rsidRDefault="00B025A4"/>
          <w:p w14:paraId="11821D31" w14:textId="77777777" w:rsidR="00B025A4" w:rsidRDefault="00B025A4"/>
          <w:p w14:paraId="47A6952D" w14:textId="77777777" w:rsidR="00B025A4" w:rsidRDefault="00B025A4"/>
          <w:p w14:paraId="5CB5B7E9" w14:textId="77777777" w:rsidR="00B025A4" w:rsidRDefault="00B025A4"/>
          <w:p w14:paraId="425D5A4F" w14:textId="77777777" w:rsidR="00B025A4" w:rsidRDefault="00B025A4"/>
          <w:p w14:paraId="125E5B6C" w14:textId="77777777" w:rsidR="00B025A4" w:rsidRDefault="00B025A4"/>
          <w:p w14:paraId="48E60617" w14:textId="77777777" w:rsidR="00B025A4" w:rsidRDefault="00B025A4"/>
          <w:p w14:paraId="3B84819D" w14:textId="77777777" w:rsidR="00B025A4" w:rsidRDefault="00B025A4"/>
          <w:p w14:paraId="656D3508" w14:textId="77777777" w:rsidR="00B025A4" w:rsidRDefault="00B025A4"/>
          <w:p w14:paraId="29985B4F" w14:textId="77777777" w:rsidR="00B025A4" w:rsidRDefault="00B025A4"/>
          <w:p w14:paraId="54F3B2A6" w14:textId="77777777" w:rsidR="00B025A4" w:rsidRDefault="00B025A4"/>
          <w:p w14:paraId="2419790D" w14:textId="77777777" w:rsidR="00B025A4" w:rsidRDefault="00B025A4"/>
          <w:p w14:paraId="0045AD09" w14:textId="77777777" w:rsidR="00B025A4" w:rsidRDefault="00B025A4"/>
          <w:p w14:paraId="0C0BE66C" w14:textId="77777777" w:rsidR="00B025A4" w:rsidRDefault="00B025A4"/>
          <w:p w14:paraId="3F9380E5" w14:textId="77777777" w:rsidR="00B025A4" w:rsidRDefault="00B025A4"/>
          <w:p w14:paraId="18C4BA3C" w14:textId="77777777" w:rsidR="00B025A4" w:rsidRDefault="00B025A4"/>
          <w:p w14:paraId="4E294D50" w14:textId="77777777" w:rsidR="00B025A4" w:rsidRDefault="00B025A4"/>
          <w:p w14:paraId="2187D4C6" w14:textId="77777777" w:rsidR="00B025A4" w:rsidRDefault="00B025A4"/>
          <w:p w14:paraId="72FA7A2E" w14:textId="77777777" w:rsidR="00B025A4" w:rsidRDefault="00B025A4"/>
          <w:p w14:paraId="0E2E3724" w14:textId="77777777" w:rsidR="00B025A4" w:rsidRDefault="00B025A4"/>
          <w:p w14:paraId="1E062072" w14:textId="77777777" w:rsidR="00B025A4" w:rsidRDefault="00B025A4"/>
          <w:p w14:paraId="6C176A03" w14:textId="77777777" w:rsidR="00B025A4" w:rsidRDefault="00B025A4"/>
          <w:p w14:paraId="594AE28F" w14:textId="77777777" w:rsidR="00B025A4" w:rsidRDefault="00B025A4"/>
          <w:p w14:paraId="28E27053" w14:textId="77777777" w:rsidR="00B025A4" w:rsidRDefault="00B025A4"/>
          <w:p w14:paraId="11FBFAF8" w14:textId="77777777" w:rsidR="00B025A4" w:rsidRDefault="00B025A4"/>
          <w:p w14:paraId="0AD7B545" w14:textId="77777777" w:rsidR="00B025A4" w:rsidRDefault="00B025A4"/>
          <w:p w14:paraId="1051BBE3" w14:textId="77777777" w:rsidR="00B025A4" w:rsidRDefault="00B025A4"/>
          <w:p w14:paraId="2AA1A033" w14:textId="77777777" w:rsidR="00B025A4" w:rsidRDefault="00B025A4"/>
          <w:p w14:paraId="158B88DD" w14:textId="77777777" w:rsidR="00B025A4" w:rsidRDefault="00B025A4"/>
          <w:p w14:paraId="250E52F0" w14:textId="77777777" w:rsidR="00B025A4" w:rsidRDefault="00B025A4"/>
          <w:p w14:paraId="3190940F" w14:textId="77777777" w:rsidR="00B025A4" w:rsidRDefault="00B025A4"/>
          <w:p w14:paraId="128CD93F" w14:textId="77777777" w:rsidR="00B025A4" w:rsidRDefault="00B025A4"/>
          <w:p w14:paraId="4076F88A" w14:textId="77777777" w:rsidR="00B025A4" w:rsidRDefault="00B025A4"/>
          <w:p w14:paraId="2F2997E2" w14:textId="77777777" w:rsidR="00B025A4" w:rsidRDefault="00B025A4"/>
          <w:p w14:paraId="69B47318" w14:textId="77777777" w:rsidR="00B025A4" w:rsidRDefault="00B025A4"/>
          <w:p w14:paraId="4AB05030" w14:textId="77777777" w:rsidR="00B025A4" w:rsidRDefault="00B025A4"/>
          <w:p w14:paraId="69010D90" w14:textId="77777777" w:rsidR="00B025A4" w:rsidRDefault="00B025A4"/>
          <w:p w14:paraId="68723C21" w14:textId="77777777" w:rsidR="00B025A4" w:rsidRDefault="00B025A4"/>
          <w:p w14:paraId="0179B0A2" w14:textId="77777777" w:rsidR="00B025A4" w:rsidRDefault="00B025A4"/>
          <w:p w14:paraId="3479E6E2" w14:textId="77777777" w:rsidR="00B025A4" w:rsidRDefault="00B025A4"/>
          <w:p w14:paraId="439B3023" w14:textId="77777777" w:rsidR="00B025A4" w:rsidRDefault="00B025A4"/>
          <w:p w14:paraId="3392915C" w14:textId="77777777" w:rsidR="00B025A4" w:rsidRDefault="00B025A4"/>
          <w:p w14:paraId="18DF421A" w14:textId="77777777" w:rsidR="00B025A4" w:rsidRDefault="00B025A4"/>
          <w:p w14:paraId="47F7A474" w14:textId="77777777" w:rsidR="00B025A4" w:rsidRDefault="00B025A4"/>
          <w:p w14:paraId="026CDB26" w14:textId="77777777" w:rsidR="00B025A4" w:rsidRDefault="00B025A4"/>
        </w:tc>
      </w:tr>
    </w:tbl>
    <w:p w14:paraId="5510C9A9" w14:textId="77777777" w:rsidR="00B025A4" w:rsidRDefault="00B025A4"/>
    <w:p w14:paraId="001528B9" w14:textId="77777777" w:rsidR="00B025A4" w:rsidRDefault="00971F06">
      <w:r>
        <w:rPr>
          <w:rFonts w:hint="eastAsia"/>
        </w:rPr>
        <w:lastRenderedPageBreak/>
        <w:t xml:space="preserve">　　　　　　　</w:t>
      </w:r>
      <w:r>
        <w:rPr>
          <w:rFonts w:hint="eastAsia"/>
          <w:sz w:val="28"/>
        </w:rPr>
        <w:t xml:space="preserve">                                               </w:t>
      </w:r>
      <w:r>
        <w:rPr>
          <w:rFonts w:hint="eastAsia"/>
          <w:sz w:val="28"/>
        </w:rPr>
        <w:t xml:space="preserve">　　　</w:t>
      </w:r>
      <w:r>
        <w:rPr>
          <w:rFonts w:hint="eastAsia"/>
          <w:sz w:val="28"/>
        </w:rPr>
        <w:t xml:space="preserve">   </w:t>
      </w:r>
      <w:r>
        <w:rPr>
          <w:rFonts w:hint="eastAsia"/>
        </w:rPr>
        <w:t xml:space="preserve"> </w:t>
      </w:r>
      <w:r>
        <w:rPr>
          <w:rFonts w:hint="eastAsia"/>
          <w:u w:val="single"/>
        </w:rPr>
        <w:t>No.</w:t>
      </w:r>
      <w:r>
        <w:rPr>
          <w:rFonts w:hint="eastAsia"/>
          <w:u w:val="single"/>
        </w:rPr>
        <w:t>３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835"/>
      </w:tblGrid>
      <w:tr w:rsidR="00B025A4" w14:paraId="40ED86ED" w14:textId="77777777">
        <w:tc>
          <w:tcPr>
            <w:tcW w:w="9835" w:type="dxa"/>
          </w:tcPr>
          <w:p w14:paraId="46C7E9E5" w14:textId="77777777" w:rsidR="00B025A4" w:rsidRDefault="00B025A4"/>
          <w:p w14:paraId="7E64C1DE" w14:textId="77777777" w:rsidR="00B025A4" w:rsidRDefault="00971F06">
            <w:r>
              <w:rPr>
                <w:rFonts w:hint="eastAsia"/>
              </w:rPr>
              <w:t>＜研究の目的、経過、結果、考察（</w:t>
            </w:r>
            <w:r>
              <w:rPr>
                <w:rFonts w:hint="eastAsia"/>
              </w:rPr>
              <w:t>5000</w:t>
            </w:r>
            <w:r>
              <w:rPr>
                <w:rFonts w:hint="eastAsia"/>
              </w:rPr>
              <w:t>字程度、中間報告は</w:t>
            </w:r>
            <w:r>
              <w:rPr>
                <w:rFonts w:hint="eastAsia"/>
              </w:rPr>
              <w:t>2000</w:t>
            </w:r>
            <w:r>
              <w:rPr>
                <w:rFonts w:hint="eastAsia"/>
              </w:rPr>
              <w:t>字程度）＞</w:t>
            </w:r>
          </w:p>
          <w:p w14:paraId="7A6E5AA8" w14:textId="77777777" w:rsidR="00B025A4" w:rsidRDefault="00B025A4"/>
          <w:p w14:paraId="7698C65B" w14:textId="77777777" w:rsidR="00B025A4" w:rsidRDefault="00B025A4"/>
          <w:p w14:paraId="5DFE7D7A" w14:textId="77777777" w:rsidR="00B025A4" w:rsidRDefault="00B025A4"/>
          <w:p w14:paraId="0720AB3C" w14:textId="77777777" w:rsidR="00B025A4" w:rsidRDefault="00B025A4"/>
          <w:p w14:paraId="0B55BE38" w14:textId="77777777" w:rsidR="00B025A4" w:rsidRDefault="00B025A4"/>
          <w:p w14:paraId="736F1E44" w14:textId="77777777" w:rsidR="00B025A4" w:rsidRDefault="00B025A4"/>
          <w:p w14:paraId="08E91230" w14:textId="77777777" w:rsidR="00B025A4" w:rsidRDefault="00B025A4"/>
          <w:p w14:paraId="706B7C19" w14:textId="77777777" w:rsidR="00B025A4" w:rsidRDefault="00B025A4"/>
          <w:p w14:paraId="6684C1EB" w14:textId="77777777" w:rsidR="00B025A4" w:rsidRDefault="00B025A4"/>
          <w:p w14:paraId="0E103183" w14:textId="77777777" w:rsidR="00B025A4" w:rsidRDefault="00B025A4"/>
          <w:p w14:paraId="1E48199A" w14:textId="77777777" w:rsidR="00B025A4" w:rsidRDefault="00B025A4"/>
          <w:p w14:paraId="4F0AE676" w14:textId="77777777" w:rsidR="00B025A4" w:rsidRDefault="00B025A4"/>
          <w:p w14:paraId="70381B93" w14:textId="77777777" w:rsidR="00B025A4" w:rsidRDefault="00B025A4"/>
          <w:p w14:paraId="3386C705" w14:textId="77777777" w:rsidR="00B025A4" w:rsidRDefault="00B025A4"/>
          <w:p w14:paraId="548DE4F4" w14:textId="77777777" w:rsidR="00B025A4" w:rsidRDefault="00B025A4"/>
          <w:p w14:paraId="6295522F" w14:textId="77777777" w:rsidR="00B025A4" w:rsidRDefault="00B025A4"/>
          <w:p w14:paraId="157EC458" w14:textId="77777777" w:rsidR="00B025A4" w:rsidRDefault="00B025A4"/>
          <w:p w14:paraId="3B3F33B1" w14:textId="77777777" w:rsidR="00B025A4" w:rsidRDefault="00B025A4"/>
          <w:p w14:paraId="02AEF156" w14:textId="77777777" w:rsidR="00B025A4" w:rsidRDefault="00B025A4"/>
          <w:p w14:paraId="0C6D102A" w14:textId="77777777" w:rsidR="00B025A4" w:rsidRDefault="00B025A4"/>
          <w:p w14:paraId="4F11DD45" w14:textId="77777777" w:rsidR="00B025A4" w:rsidRDefault="00B025A4"/>
          <w:p w14:paraId="7B6291DF" w14:textId="77777777" w:rsidR="00B025A4" w:rsidRDefault="00B025A4"/>
          <w:p w14:paraId="0F83058F" w14:textId="77777777" w:rsidR="00B025A4" w:rsidRDefault="00B025A4"/>
          <w:p w14:paraId="30790801" w14:textId="77777777" w:rsidR="00B025A4" w:rsidRDefault="00B025A4"/>
          <w:p w14:paraId="2E34EC06" w14:textId="77777777" w:rsidR="00B025A4" w:rsidRDefault="00B025A4"/>
          <w:p w14:paraId="3F4F7DF8" w14:textId="77777777" w:rsidR="00B025A4" w:rsidRDefault="00B025A4"/>
          <w:p w14:paraId="67A05A20" w14:textId="77777777" w:rsidR="00B025A4" w:rsidRDefault="00B025A4"/>
          <w:p w14:paraId="0DAE5EF6" w14:textId="77777777" w:rsidR="00B025A4" w:rsidRDefault="00B025A4"/>
          <w:p w14:paraId="757DB4F7" w14:textId="77777777" w:rsidR="00B025A4" w:rsidRDefault="00B025A4"/>
          <w:p w14:paraId="7294715F" w14:textId="77777777" w:rsidR="00B025A4" w:rsidRDefault="00B025A4"/>
          <w:p w14:paraId="43CE3D47" w14:textId="77777777" w:rsidR="00B025A4" w:rsidRDefault="00B025A4"/>
          <w:p w14:paraId="5A1198B2" w14:textId="77777777" w:rsidR="00B025A4" w:rsidRDefault="00B025A4"/>
          <w:p w14:paraId="701BBE93" w14:textId="77777777" w:rsidR="00B025A4" w:rsidRDefault="00B025A4"/>
          <w:p w14:paraId="736B0C67" w14:textId="77777777" w:rsidR="00B025A4" w:rsidRDefault="00B025A4"/>
          <w:p w14:paraId="6CC7C71F" w14:textId="77777777" w:rsidR="00B025A4" w:rsidRDefault="00B025A4"/>
          <w:p w14:paraId="472EEC45" w14:textId="77777777" w:rsidR="00B025A4" w:rsidRDefault="00B025A4"/>
          <w:p w14:paraId="6E2ADE38" w14:textId="77777777" w:rsidR="00B025A4" w:rsidRDefault="00B025A4"/>
          <w:p w14:paraId="7D9BEB4C" w14:textId="77777777" w:rsidR="00B025A4" w:rsidRDefault="00B025A4"/>
          <w:p w14:paraId="619EC49C" w14:textId="77777777" w:rsidR="00B025A4" w:rsidRDefault="00B025A4"/>
          <w:p w14:paraId="22E97435" w14:textId="77777777" w:rsidR="00B025A4" w:rsidRDefault="00B025A4"/>
          <w:p w14:paraId="711BDF6E" w14:textId="77777777" w:rsidR="00B025A4" w:rsidRDefault="00B025A4"/>
          <w:p w14:paraId="5557786B" w14:textId="77777777" w:rsidR="00B025A4" w:rsidRDefault="00B025A4"/>
          <w:p w14:paraId="17B38BA6" w14:textId="77777777" w:rsidR="00B025A4" w:rsidRDefault="00B025A4"/>
          <w:p w14:paraId="5E010C8F" w14:textId="77777777" w:rsidR="00B025A4" w:rsidRDefault="00B025A4"/>
          <w:p w14:paraId="694BBF0F" w14:textId="77777777" w:rsidR="00B025A4" w:rsidRDefault="00B025A4"/>
          <w:p w14:paraId="19ED9EFC" w14:textId="77777777" w:rsidR="00B025A4" w:rsidRDefault="00B025A4"/>
          <w:p w14:paraId="4BF8D8AD" w14:textId="77777777" w:rsidR="00B025A4" w:rsidRDefault="00B025A4"/>
          <w:p w14:paraId="249D485B" w14:textId="77777777" w:rsidR="00B025A4" w:rsidRDefault="00B025A4"/>
        </w:tc>
      </w:tr>
    </w:tbl>
    <w:p w14:paraId="735E10F4" w14:textId="77777777" w:rsidR="00B025A4" w:rsidRDefault="00B025A4"/>
    <w:p w14:paraId="7ABD5F31" w14:textId="77777777" w:rsidR="00B025A4" w:rsidRDefault="00971F06">
      <w:r>
        <w:rPr>
          <w:rFonts w:hint="eastAsia"/>
        </w:rPr>
        <w:lastRenderedPageBreak/>
        <w:t xml:space="preserve">　　　　　　　</w:t>
      </w:r>
      <w:r>
        <w:rPr>
          <w:rFonts w:hint="eastAsia"/>
          <w:sz w:val="28"/>
        </w:rPr>
        <w:t xml:space="preserve">                                               </w:t>
      </w:r>
      <w:r>
        <w:rPr>
          <w:rFonts w:hint="eastAsia"/>
          <w:sz w:val="28"/>
        </w:rPr>
        <w:t xml:space="preserve">　　　</w:t>
      </w:r>
      <w:r>
        <w:rPr>
          <w:rFonts w:hint="eastAsia"/>
          <w:sz w:val="28"/>
        </w:rPr>
        <w:t xml:space="preserve">   </w:t>
      </w:r>
      <w:r>
        <w:rPr>
          <w:rFonts w:hint="eastAsia"/>
        </w:rPr>
        <w:t xml:space="preserve"> </w:t>
      </w:r>
      <w:r>
        <w:rPr>
          <w:rFonts w:hint="eastAsia"/>
          <w:u w:val="single"/>
        </w:rPr>
        <w:t>No.</w:t>
      </w:r>
      <w:r>
        <w:rPr>
          <w:rFonts w:hint="eastAsia"/>
          <w:u w:val="single"/>
        </w:rPr>
        <w:t>４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835"/>
      </w:tblGrid>
      <w:tr w:rsidR="00B025A4" w14:paraId="0D141975" w14:textId="77777777">
        <w:tc>
          <w:tcPr>
            <w:tcW w:w="9835" w:type="dxa"/>
          </w:tcPr>
          <w:p w14:paraId="4DF9D30F" w14:textId="77777777" w:rsidR="00B025A4" w:rsidRDefault="00B025A4"/>
          <w:p w14:paraId="0422D4D3" w14:textId="77777777" w:rsidR="00B025A4" w:rsidRDefault="00B025A4"/>
          <w:p w14:paraId="474B451F" w14:textId="77777777" w:rsidR="00B025A4" w:rsidRDefault="00B025A4"/>
          <w:p w14:paraId="2DA77F05" w14:textId="77777777" w:rsidR="00B025A4" w:rsidRDefault="00B025A4"/>
          <w:p w14:paraId="0DC0A49B" w14:textId="77777777" w:rsidR="00B025A4" w:rsidRDefault="00B025A4"/>
          <w:p w14:paraId="32779438" w14:textId="77777777" w:rsidR="00B025A4" w:rsidRDefault="00B025A4"/>
          <w:p w14:paraId="307DEDE1" w14:textId="77777777" w:rsidR="00B025A4" w:rsidRDefault="00B025A4"/>
          <w:p w14:paraId="6A1B99CB" w14:textId="77777777" w:rsidR="00B025A4" w:rsidRDefault="00B025A4"/>
          <w:p w14:paraId="3FE7DE68" w14:textId="77777777" w:rsidR="00B025A4" w:rsidRDefault="00B025A4"/>
          <w:p w14:paraId="3D4C1792" w14:textId="77777777" w:rsidR="00B025A4" w:rsidRDefault="00B025A4"/>
          <w:p w14:paraId="2B310313" w14:textId="77777777" w:rsidR="00B025A4" w:rsidRDefault="00B025A4"/>
          <w:p w14:paraId="124FAAE0" w14:textId="77777777" w:rsidR="00B025A4" w:rsidRDefault="00B025A4"/>
          <w:p w14:paraId="155B04FB" w14:textId="77777777" w:rsidR="00B025A4" w:rsidRDefault="00B025A4"/>
          <w:p w14:paraId="5FDACE19" w14:textId="77777777" w:rsidR="00B025A4" w:rsidRDefault="00B025A4"/>
          <w:p w14:paraId="682188C5" w14:textId="77777777" w:rsidR="00B025A4" w:rsidRDefault="00B025A4"/>
          <w:p w14:paraId="6988D8C9" w14:textId="77777777" w:rsidR="00B025A4" w:rsidRDefault="00B025A4"/>
          <w:p w14:paraId="41F19473" w14:textId="77777777" w:rsidR="00B025A4" w:rsidRDefault="00B025A4"/>
          <w:p w14:paraId="6BD8DC29" w14:textId="77777777" w:rsidR="00B025A4" w:rsidRDefault="00B025A4"/>
          <w:p w14:paraId="79830FAC" w14:textId="77777777" w:rsidR="00B025A4" w:rsidRDefault="00B025A4"/>
          <w:p w14:paraId="33FD2036" w14:textId="77777777" w:rsidR="00B025A4" w:rsidRDefault="00B025A4"/>
          <w:p w14:paraId="10C992A9" w14:textId="77777777" w:rsidR="00B025A4" w:rsidRDefault="00B025A4"/>
          <w:p w14:paraId="200C051C" w14:textId="77777777" w:rsidR="00B025A4" w:rsidRDefault="00B025A4"/>
          <w:p w14:paraId="082CC0FE" w14:textId="77777777" w:rsidR="00B025A4" w:rsidRDefault="00B025A4"/>
          <w:p w14:paraId="37F47E21" w14:textId="77777777" w:rsidR="00B025A4" w:rsidRDefault="00B025A4"/>
          <w:p w14:paraId="3997981F" w14:textId="77777777" w:rsidR="00B025A4" w:rsidRDefault="00B025A4"/>
          <w:p w14:paraId="07B3B8D4" w14:textId="77777777" w:rsidR="00B025A4" w:rsidRDefault="00B025A4"/>
          <w:p w14:paraId="14C64F25" w14:textId="77777777" w:rsidR="00B025A4" w:rsidRDefault="00B025A4"/>
          <w:p w14:paraId="16D705C7" w14:textId="77777777" w:rsidR="00B025A4" w:rsidRDefault="00B025A4"/>
          <w:p w14:paraId="520553C5" w14:textId="77777777" w:rsidR="00B025A4" w:rsidRDefault="00B025A4"/>
          <w:p w14:paraId="316B9A6A" w14:textId="77777777" w:rsidR="00B025A4" w:rsidRDefault="00B025A4"/>
          <w:p w14:paraId="080F92ED" w14:textId="77777777" w:rsidR="00B025A4" w:rsidRDefault="00B025A4"/>
          <w:p w14:paraId="58844D56" w14:textId="77777777" w:rsidR="00B025A4" w:rsidRDefault="00B025A4"/>
          <w:p w14:paraId="6697C1C5" w14:textId="77777777" w:rsidR="00B025A4" w:rsidRDefault="00B025A4"/>
          <w:p w14:paraId="66F18120" w14:textId="77777777" w:rsidR="00B025A4" w:rsidRDefault="00B025A4"/>
          <w:p w14:paraId="59F38B4E" w14:textId="77777777" w:rsidR="00B025A4" w:rsidRDefault="00B025A4"/>
          <w:p w14:paraId="6F3411A4" w14:textId="77777777" w:rsidR="00B025A4" w:rsidRDefault="00B025A4"/>
          <w:p w14:paraId="3B95A668" w14:textId="77777777" w:rsidR="00B025A4" w:rsidRDefault="00B025A4"/>
          <w:p w14:paraId="771DB7EC" w14:textId="77777777" w:rsidR="00B025A4" w:rsidRDefault="00B025A4"/>
          <w:p w14:paraId="4A25D843" w14:textId="77777777" w:rsidR="00B025A4" w:rsidRDefault="00B025A4"/>
          <w:p w14:paraId="28E6622D" w14:textId="77777777" w:rsidR="00B025A4" w:rsidRDefault="00B025A4"/>
          <w:p w14:paraId="2951180A" w14:textId="77777777" w:rsidR="00B025A4" w:rsidRDefault="00B025A4"/>
          <w:p w14:paraId="2713FA3F" w14:textId="77777777" w:rsidR="00B025A4" w:rsidRDefault="00B025A4"/>
          <w:p w14:paraId="447408B8" w14:textId="77777777" w:rsidR="00B025A4" w:rsidRDefault="00B025A4"/>
          <w:p w14:paraId="327F5FC6" w14:textId="77777777" w:rsidR="00B025A4" w:rsidRDefault="00B025A4"/>
          <w:p w14:paraId="5B89FC1B" w14:textId="77777777" w:rsidR="00B025A4" w:rsidRDefault="00B025A4"/>
          <w:p w14:paraId="57997518" w14:textId="77777777" w:rsidR="00B025A4" w:rsidRDefault="00B025A4"/>
          <w:p w14:paraId="352DF907" w14:textId="77777777" w:rsidR="00B025A4" w:rsidRDefault="00B025A4"/>
          <w:p w14:paraId="3FB75D2E" w14:textId="77777777" w:rsidR="00B025A4" w:rsidRDefault="00B025A4"/>
          <w:p w14:paraId="787E8D2B" w14:textId="77777777" w:rsidR="00B025A4" w:rsidRDefault="00B025A4"/>
          <w:p w14:paraId="29FA9432" w14:textId="77777777" w:rsidR="00B025A4" w:rsidRDefault="00B025A4"/>
        </w:tc>
      </w:tr>
    </w:tbl>
    <w:p w14:paraId="5721686E" w14:textId="77777777" w:rsidR="00B025A4" w:rsidRDefault="00B025A4"/>
    <w:p w14:paraId="37B03661" w14:textId="77777777" w:rsidR="00B025A4" w:rsidRDefault="00971F06">
      <w:r>
        <w:rPr>
          <w:rFonts w:hint="eastAsia"/>
        </w:rPr>
        <w:lastRenderedPageBreak/>
        <w:t xml:space="preserve">　　　　　　　</w:t>
      </w:r>
      <w:r>
        <w:rPr>
          <w:rFonts w:hint="eastAsia"/>
          <w:sz w:val="28"/>
        </w:rPr>
        <w:t xml:space="preserve">                                               </w:t>
      </w:r>
      <w:r>
        <w:rPr>
          <w:rFonts w:hint="eastAsia"/>
          <w:sz w:val="28"/>
        </w:rPr>
        <w:t xml:space="preserve">　　　</w:t>
      </w:r>
      <w:r>
        <w:rPr>
          <w:rFonts w:hint="eastAsia"/>
          <w:sz w:val="28"/>
        </w:rPr>
        <w:t xml:space="preserve">   </w:t>
      </w:r>
      <w:r>
        <w:rPr>
          <w:rFonts w:hint="eastAsia"/>
        </w:rPr>
        <w:t xml:space="preserve"> </w:t>
      </w:r>
      <w:r>
        <w:rPr>
          <w:rFonts w:hint="eastAsia"/>
          <w:u w:val="single"/>
        </w:rPr>
        <w:t>No.</w:t>
      </w:r>
      <w:r>
        <w:rPr>
          <w:rFonts w:hint="eastAsia"/>
          <w:u w:val="single"/>
        </w:rPr>
        <w:t>５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835"/>
      </w:tblGrid>
      <w:tr w:rsidR="00B025A4" w14:paraId="25D0F726" w14:textId="77777777">
        <w:tc>
          <w:tcPr>
            <w:tcW w:w="9835" w:type="dxa"/>
          </w:tcPr>
          <w:p w14:paraId="7E22E8B9" w14:textId="77777777" w:rsidR="00B025A4" w:rsidRDefault="00B025A4"/>
          <w:p w14:paraId="1C46F7F9" w14:textId="77777777" w:rsidR="00B025A4" w:rsidRDefault="00B025A4"/>
          <w:p w14:paraId="69A3BB2F" w14:textId="77777777" w:rsidR="00B025A4" w:rsidRDefault="00B025A4"/>
          <w:p w14:paraId="4950EEF6" w14:textId="77777777" w:rsidR="00B025A4" w:rsidRDefault="00B025A4"/>
          <w:p w14:paraId="40EC3AFE" w14:textId="77777777" w:rsidR="00B025A4" w:rsidRDefault="00B025A4"/>
          <w:p w14:paraId="41A00421" w14:textId="77777777" w:rsidR="00B025A4" w:rsidRDefault="00B025A4"/>
          <w:p w14:paraId="32CB485F" w14:textId="77777777" w:rsidR="00B025A4" w:rsidRDefault="00B025A4"/>
          <w:p w14:paraId="3BA42AF2" w14:textId="77777777" w:rsidR="00B025A4" w:rsidRDefault="00B025A4"/>
          <w:p w14:paraId="241055DD" w14:textId="77777777" w:rsidR="00B025A4" w:rsidRDefault="00B025A4"/>
          <w:p w14:paraId="21BAD1DC" w14:textId="77777777" w:rsidR="00B025A4" w:rsidRDefault="00B025A4"/>
          <w:p w14:paraId="17119ED8" w14:textId="77777777" w:rsidR="00B025A4" w:rsidRDefault="00B025A4"/>
          <w:p w14:paraId="1A07879B" w14:textId="77777777" w:rsidR="00B025A4" w:rsidRDefault="00B025A4"/>
          <w:p w14:paraId="2DEA158F" w14:textId="77777777" w:rsidR="00B025A4" w:rsidRDefault="00B025A4"/>
          <w:p w14:paraId="0849D709" w14:textId="77777777" w:rsidR="00B025A4" w:rsidRDefault="00B025A4"/>
          <w:p w14:paraId="13CB1DB5" w14:textId="77777777" w:rsidR="00B025A4" w:rsidRDefault="00B025A4"/>
          <w:p w14:paraId="723F6D63" w14:textId="77777777" w:rsidR="00B025A4" w:rsidRDefault="00B025A4"/>
          <w:p w14:paraId="0654577E" w14:textId="77777777" w:rsidR="00B025A4" w:rsidRDefault="00B025A4"/>
          <w:p w14:paraId="6CAD3F3C" w14:textId="77777777" w:rsidR="00B025A4" w:rsidRDefault="00B025A4"/>
          <w:p w14:paraId="4D5FBF0E" w14:textId="77777777" w:rsidR="00B025A4" w:rsidRDefault="00B025A4"/>
          <w:p w14:paraId="6D316967" w14:textId="77777777" w:rsidR="00B025A4" w:rsidRDefault="00B025A4"/>
          <w:p w14:paraId="1BA59526" w14:textId="77777777" w:rsidR="00B025A4" w:rsidRDefault="00B025A4"/>
          <w:p w14:paraId="3A5788AE" w14:textId="77777777" w:rsidR="00B025A4" w:rsidRDefault="00B025A4"/>
          <w:p w14:paraId="4B2345B0" w14:textId="77777777" w:rsidR="00B025A4" w:rsidRDefault="00B025A4"/>
          <w:p w14:paraId="23355FE9" w14:textId="77777777" w:rsidR="00B025A4" w:rsidRDefault="00B025A4"/>
          <w:p w14:paraId="51AD217F" w14:textId="77777777" w:rsidR="00B025A4" w:rsidRDefault="00B025A4"/>
          <w:p w14:paraId="79EAD349" w14:textId="77777777" w:rsidR="00B025A4" w:rsidRDefault="00B025A4"/>
          <w:p w14:paraId="40B882AB" w14:textId="77777777" w:rsidR="00B025A4" w:rsidRDefault="00B025A4"/>
          <w:p w14:paraId="0179AA60" w14:textId="77777777" w:rsidR="00B025A4" w:rsidRDefault="00B025A4"/>
          <w:p w14:paraId="3389C698" w14:textId="77777777" w:rsidR="00B025A4" w:rsidRDefault="00B025A4"/>
          <w:p w14:paraId="47948505" w14:textId="77777777" w:rsidR="00B025A4" w:rsidRDefault="00B025A4"/>
          <w:p w14:paraId="27BFE0F4" w14:textId="77777777" w:rsidR="00B025A4" w:rsidRDefault="00B025A4"/>
          <w:p w14:paraId="0725C16B" w14:textId="77777777" w:rsidR="00B025A4" w:rsidRDefault="00B025A4"/>
          <w:p w14:paraId="4E79D201" w14:textId="77777777" w:rsidR="00B025A4" w:rsidRDefault="00B025A4"/>
          <w:p w14:paraId="327A49AE" w14:textId="77777777" w:rsidR="00B025A4" w:rsidRDefault="00B025A4"/>
          <w:p w14:paraId="18695F78" w14:textId="77777777" w:rsidR="00B025A4" w:rsidRDefault="00B025A4"/>
          <w:p w14:paraId="1D804E78" w14:textId="77777777" w:rsidR="00B025A4" w:rsidRDefault="00B025A4"/>
          <w:p w14:paraId="5E4F1D32" w14:textId="77777777" w:rsidR="00B025A4" w:rsidRDefault="00B025A4"/>
          <w:p w14:paraId="1C1FEB92" w14:textId="77777777" w:rsidR="00B025A4" w:rsidRDefault="00B025A4"/>
          <w:p w14:paraId="0F9D02CE" w14:textId="77777777" w:rsidR="00B025A4" w:rsidRDefault="00B025A4"/>
          <w:p w14:paraId="1581463F" w14:textId="77777777" w:rsidR="00B025A4" w:rsidRDefault="00B025A4"/>
          <w:p w14:paraId="1B709536" w14:textId="77777777" w:rsidR="00B025A4" w:rsidRDefault="00B025A4"/>
          <w:p w14:paraId="4919068B" w14:textId="77777777" w:rsidR="00B025A4" w:rsidRDefault="00B025A4"/>
          <w:p w14:paraId="601CD8BD" w14:textId="77777777" w:rsidR="00B025A4" w:rsidRDefault="00B025A4"/>
          <w:p w14:paraId="4DB3A71F" w14:textId="77777777" w:rsidR="00B025A4" w:rsidRDefault="00B025A4"/>
          <w:p w14:paraId="001F2FA6" w14:textId="77777777" w:rsidR="00B025A4" w:rsidRDefault="00B025A4"/>
          <w:p w14:paraId="4773AF8C" w14:textId="77777777" w:rsidR="00B025A4" w:rsidRDefault="00B025A4"/>
          <w:p w14:paraId="3C226933" w14:textId="77777777" w:rsidR="00B025A4" w:rsidRDefault="00B025A4"/>
          <w:p w14:paraId="0F2A9B81" w14:textId="77777777" w:rsidR="00B025A4" w:rsidRDefault="00B025A4"/>
          <w:p w14:paraId="709C4C66" w14:textId="77777777" w:rsidR="00B025A4" w:rsidRDefault="00B025A4"/>
          <w:p w14:paraId="372BC929" w14:textId="77777777" w:rsidR="00B025A4" w:rsidRDefault="00B025A4"/>
        </w:tc>
      </w:tr>
    </w:tbl>
    <w:p w14:paraId="5CA62AB2" w14:textId="77777777" w:rsidR="00B025A4" w:rsidRDefault="00B025A4"/>
    <w:p w14:paraId="6DC0C9D9" w14:textId="77777777" w:rsidR="00B025A4" w:rsidRDefault="00971F06">
      <w:pPr>
        <w:jc w:val="center"/>
      </w:pPr>
      <w:r>
        <w:br w:type="page"/>
      </w:r>
      <w:r>
        <w:rPr>
          <w:rFonts w:hint="eastAsia"/>
        </w:rPr>
        <w:lastRenderedPageBreak/>
        <w:t xml:space="preserve">　　　　　　　　　　　　　　　　　　　　　　　　　　　　　　　　　　　　　　　</w:t>
      </w:r>
      <w:r>
        <w:rPr>
          <w:rFonts w:hint="eastAsia"/>
          <w:u w:val="single"/>
        </w:rPr>
        <w:t>No.</w:t>
      </w:r>
      <w:r>
        <w:rPr>
          <w:rFonts w:hint="eastAsia"/>
          <w:u w:val="single"/>
        </w:rPr>
        <w:t>６</w:t>
      </w:r>
    </w:p>
    <w:p w14:paraId="180C8C36" w14:textId="1923EC1E" w:rsidR="00B025A4" w:rsidRDefault="00971F06">
      <w:pPr>
        <w:spacing w:line="420" w:lineRule="exact"/>
        <w:jc w:val="center"/>
        <w:rPr>
          <w:rFonts w:eastAsia="ＭＳ ゴシック"/>
          <w:b/>
          <w:bCs/>
          <w:sz w:val="28"/>
        </w:rPr>
      </w:pPr>
      <w:r>
        <w:rPr>
          <w:rFonts w:eastAsia="ＭＳ ゴシック" w:hint="eastAsia"/>
          <w:b/>
          <w:bCs/>
          <w:spacing w:val="40"/>
          <w:kern w:val="0"/>
          <w:sz w:val="36"/>
          <w:u w:val="thick"/>
          <w:fitText w:val="1680" w:id="-870159360"/>
        </w:rPr>
        <w:t>研究助</w:t>
      </w:r>
      <w:r>
        <w:rPr>
          <w:rFonts w:eastAsia="ＭＳ ゴシック" w:hint="eastAsia"/>
          <w:b/>
          <w:bCs/>
          <w:kern w:val="0"/>
          <w:sz w:val="36"/>
          <w:u w:val="thick"/>
          <w:fitText w:val="1680" w:id="-870159360"/>
        </w:rPr>
        <w:t>成</w:t>
      </w:r>
      <w:r>
        <w:rPr>
          <w:rFonts w:eastAsia="ＭＳ ゴシック" w:hint="eastAsia"/>
          <w:b/>
          <w:bCs/>
          <w:sz w:val="36"/>
          <w:u w:val="thick"/>
        </w:rPr>
        <w:t xml:space="preserve">　</w:t>
      </w:r>
      <w:r>
        <w:rPr>
          <w:rFonts w:eastAsia="ＭＳ ゴシック" w:hint="eastAsia"/>
          <w:b/>
          <w:bCs/>
          <w:spacing w:val="37"/>
          <w:kern w:val="0"/>
          <w:sz w:val="36"/>
          <w:u w:val="thick"/>
          <w:fitText w:val="2100" w:id="-870159359"/>
        </w:rPr>
        <w:t>会計報告</w:t>
      </w:r>
      <w:r>
        <w:rPr>
          <w:rFonts w:eastAsia="ＭＳ ゴシック" w:hint="eastAsia"/>
          <w:b/>
          <w:bCs/>
          <w:spacing w:val="1"/>
          <w:kern w:val="0"/>
          <w:sz w:val="36"/>
          <w:u w:val="thick"/>
          <w:fitText w:val="2100" w:id="-870159359"/>
        </w:rPr>
        <w:t>書</w:t>
      </w:r>
      <w:r>
        <w:rPr>
          <w:rFonts w:ascii="ＭＳ 明朝" w:hAnsi="ＭＳ 明朝" w:hint="eastAsia"/>
          <w:b/>
          <w:bCs/>
          <w:kern w:val="0"/>
          <w:sz w:val="28"/>
        </w:rPr>
        <w:t xml:space="preserve">（整理番号　</w:t>
      </w:r>
      <w:r>
        <w:rPr>
          <w:rFonts w:hint="eastAsia"/>
        </w:rPr>
        <w:t xml:space="preserve"> </w:t>
      </w:r>
      <w:r>
        <w:t xml:space="preserve">  </w:t>
      </w:r>
      <w:r>
        <w:rPr>
          <w:rFonts w:hint="eastAsia"/>
        </w:rPr>
        <w:t>－Ｊ－</w:t>
      </w:r>
      <w:r>
        <w:rPr>
          <w:rFonts w:hint="eastAsia"/>
          <w:b/>
          <w:bCs/>
          <w:kern w:val="0"/>
          <w:sz w:val="28"/>
        </w:rPr>
        <w:t xml:space="preserve">　　　</w:t>
      </w:r>
      <w:r>
        <w:rPr>
          <w:rFonts w:ascii="ＭＳ 明朝" w:hAnsi="ＭＳ 明朝" w:hint="eastAsia"/>
          <w:b/>
          <w:bCs/>
          <w:kern w:val="0"/>
          <w:sz w:val="28"/>
        </w:rPr>
        <w:t>）</w:t>
      </w:r>
    </w:p>
    <w:p w14:paraId="346BA931" w14:textId="77777777" w:rsidR="00B025A4" w:rsidRDefault="00971F06">
      <w:pPr>
        <w:ind w:firstLineChars="3100" w:firstLine="6696"/>
      </w:pPr>
      <w:r>
        <w:rPr>
          <w:rFonts w:hint="eastAsia"/>
        </w:rPr>
        <w:t xml:space="preserve">　　年　　月　　日</w:t>
      </w:r>
    </w:p>
    <w:p w14:paraId="214691C6" w14:textId="77777777" w:rsidR="00B025A4" w:rsidRDefault="00971F06">
      <w:pPr>
        <w:rPr>
          <w:b/>
          <w:bCs/>
          <w:sz w:val="22"/>
        </w:rPr>
      </w:pPr>
      <w:r>
        <w:rPr>
          <w:rFonts w:hint="eastAsia"/>
          <w:sz w:val="22"/>
        </w:rPr>
        <w:t>公益財団法人　泉科学技術振興財団　御中</w:t>
      </w:r>
    </w:p>
    <w:p w14:paraId="2B530BA8" w14:textId="77777777" w:rsidR="00B025A4" w:rsidRDefault="00B025A4"/>
    <w:tbl>
      <w:tblPr>
        <w:tblW w:w="0" w:type="auto"/>
        <w:tblInd w:w="38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260"/>
        <w:gridCol w:w="3563"/>
      </w:tblGrid>
      <w:tr w:rsidR="00B025A4" w14:paraId="093A979B" w14:textId="77777777">
        <w:trPr>
          <w:trHeight w:val="526"/>
        </w:trPr>
        <w:tc>
          <w:tcPr>
            <w:tcW w:w="1260" w:type="dxa"/>
            <w:vAlign w:val="center"/>
          </w:tcPr>
          <w:p w14:paraId="2BF304BF" w14:textId="77777777" w:rsidR="00B025A4" w:rsidRDefault="00971F06">
            <w:pPr>
              <w:pStyle w:val="a3"/>
            </w:pPr>
            <w:r>
              <w:rPr>
                <w:rFonts w:hint="eastAsia"/>
              </w:rPr>
              <w:t>所属機関名</w:t>
            </w:r>
          </w:p>
        </w:tc>
        <w:tc>
          <w:tcPr>
            <w:tcW w:w="3563" w:type="dxa"/>
          </w:tcPr>
          <w:p w14:paraId="2509EFA0" w14:textId="77777777" w:rsidR="00B025A4" w:rsidRDefault="00B025A4"/>
        </w:tc>
      </w:tr>
      <w:tr w:rsidR="00B025A4" w14:paraId="643C3CDB" w14:textId="77777777">
        <w:trPr>
          <w:trHeight w:val="526"/>
        </w:trPr>
        <w:tc>
          <w:tcPr>
            <w:tcW w:w="1260" w:type="dxa"/>
            <w:vAlign w:val="center"/>
          </w:tcPr>
          <w:p w14:paraId="27D6DDEA" w14:textId="77777777" w:rsidR="00B025A4" w:rsidRDefault="00971F06">
            <w:pPr>
              <w:jc w:val="center"/>
            </w:pPr>
            <w:r>
              <w:rPr>
                <w:rFonts w:hint="eastAsia"/>
              </w:rPr>
              <w:t>役　　職</w:t>
            </w:r>
          </w:p>
        </w:tc>
        <w:tc>
          <w:tcPr>
            <w:tcW w:w="3563" w:type="dxa"/>
          </w:tcPr>
          <w:p w14:paraId="790C3438" w14:textId="77777777" w:rsidR="00B025A4" w:rsidRDefault="00B025A4"/>
        </w:tc>
      </w:tr>
      <w:tr w:rsidR="00B025A4" w14:paraId="2B3190BF" w14:textId="77777777">
        <w:trPr>
          <w:trHeight w:val="525"/>
        </w:trPr>
        <w:tc>
          <w:tcPr>
            <w:tcW w:w="1260" w:type="dxa"/>
            <w:vAlign w:val="center"/>
          </w:tcPr>
          <w:p w14:paraId="75F788C7" w14:textId="77777777" w:rsidR="00B025A4" w:rsidRDefault="00971F06">
            <w:pPr>
              <w:pStyle w:val="a3"/>
              <w:rPr>
                <w:szCs w:val="20"/>
              </w:rPr>
            </w:pPr>
            <w:r>
              <w:rPr>
                <w:rFonts w:hint="eastAsia"/>
                <w:szCs w:val="20"/>
              </w:rPr>
              <w:t>報告者氏名</w:t>
            </w:r>
          </w:p>
        </w:tc>
        <w:tc>
          <w:tcPr>
            <w:tcW w:w="3563" w:type="dxa"/>
            <w:vAlign w:val="center"/>
          </w:tcPr>
          <w:p w14:paraId="344737B9" w14:textId="77777777" w:rsidR="00B025A4" w:rsidRDefault="00971F06">
            <w:pPr>
              <w:jc w:val="center"/>
              <w:rPr>
                <w:sz w:val="20"/>
              </w:rPr>
            </w:pPr>
            <w:r>
              <w:rPr>
                <w:rFonts w:hint="eastAsia"/>
                <w:sz w:val="20"/>
              </w:rPr>
              <w:t xml:space="preserve">　　　　　　　　　　　　　　印</w:t>
            </w:r>
          </w:p>
        </w:tc>
      </w:tr>
    </w:tbl>
    <w:p w14:paraId="278AAF61" w14:textId="77777777" w:rsidR="00B025A4" w:rsidRDefault="00B025A4">
      <w:pPr>
        <w:spacing w:line="240" w:lineRule="exact"/>
      </w:pPr>
    </w:p>
    <w:p w14:paraId="0E76D45D" w14:textId="77777777" w:rsidR="00B025A4" w:rsidRDefault="00971F06">
      <w:pPr>
        <w:ind w:firstLineChars="100" w:firstLine="196"/>
        <w:rPr>
          <w:sz w:val="22"/>
        </w:rPr>
      </w:pPr>
      <w:r>
        <w:rPr>
          <w:rFonts w:hint="eastAsia"/>
          <w:sz w:val="22"/>
        </w:rPr>
        <w:t>貴財団から受領致しました研究助成金の会計について、下記のとおり報告します。</w:t>
      </w:r>
    </w:p>
    <w:p w14:paraId="7FBDA921" w14:textId="77777777" w:rsidR="00B025A4" w:rsidRDefault="00B025A4">
      <w:pPr>
        <w:spacing w:line="180" w:lineRule="exact"/>
        <w:ind w:firstLineChars="100" w:firstLine="196"/>
        <w:rPr>
          <w:sz w:val="22"/>
        </w:rPr>
      </w:pPr>
    </w:p>
    <w:p w14:paraId="2A0E63C8" w14:textId="77777777" w:rsidR="00B025A4" w:rsidRDefault="00971F06">
      <w:pPr>
        <w:ind w:firstLineChars="2000" w:firstLine="4320"/>
      </w:pPr>
      <w:r>
        <w:rPr>
          <w:rFonts w:hint="eastAsia"/>
        </w:rPr>
        <w:t>記</w:t>
      </w:r>
    </w:p>
    <w:p w14:paraId="0516AED3" w14:textId="77777777" w:rsidR="00B025A4" w:rsidRDefault="00B025A4">
      <w:pPr>
        <w:spacing w:line="180" w:lineRule="exact"/>
        <w:ind w:firstLineChars="100" w:firstLine="196"/>
        <w:rPr>
          <w:sz w:val="22"/>
        </w:rPr>
      </w:pPr>
    </w:p>
    <w:tbl>
      <w:tblPr>
        <w:tblW w:w="0" w:type="auto"/>
        <w:tblInd w:w="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260"/>
        <w:gridCol w:w="2715"/>
        <w:gridCol w:w="1065"/>
        <w:gridCol w:w="3020"/>
      </w:tblGrid>
      <w:tr w:rsidR="00B025A4" w14:paraId="548AB8E3" w14:textId="77777777">
        <w:trPr>
          <w:trHeight w:val="394"/>
        </w:trPr>
        <w:tc>
          <w:tcPr>
            <w:tcW w:w="1260" w:type="dxa"/>
            <w:tcBorders>
              <w:bottom w:val="single" w:sz="4" w:space="0" w:color="auto"/>
            </w:tcBorders>
            <w:vAlign w:val="center"/>
          </w:tcPr>
          <w:p w14:paraId="523D8CD9" w14:textId="77777777" w:rsidR="00B025A4" w:rsidRDefault="00971F06">
            <w:pPr>
              <w:jc w:val="center"/>
              <w:rPr>
                <w:rFonts w:eastAsia="ＭＳ ゴシック"/>
                <w:sz w:val="22"/>
              </w:rPr>
            </w:pPr>
            <w:r>
              <w:rPr>
                <w:rFonts w:eastAsia="ＭＳ ゴシック" w:hint="eastAsia"/>
                <w:sz w:val="22"/>
              </w:rPr>
              <w:t>助成金額</w:t>
            </w:r>
          </w:p>
        </w:tc>
        <w:tc>
          <w:tcPr>
            <w:tcW w:w="2715" w:type="dxa"/>
            <w:tcBorders>
              <w:bottom w:val="single" w:sz="4" w:space="0" w:color="auto"/>
            </w:tcBorders>
            <w:vAlign w:val="bottom"/>
          </w:tcPr>
          <w:p w14:paraId="1E514384" w14:textId="77777777" w:rsidR="00B025A4" w:rsidRDefault="00971F06">
            <w:pPr>
              <w:ind w:firstLineChars="900" w:firstLine="1764"/>
              <w:jc w:val="right"/>
              <w:rPr>
                <w:sz w:val="22"/>
              </w:rPr>
            </w:pPr>
            <w:r>
              <w:rPr>
                <w:rFonts w:hint="eastAsia"/>
                <w:sz w:val="22"/>
              </w:rPr>
              <w:t>円</w:t>
            </w:r>
          </w:p>
        </w:tc>
        <w:tc>
          <w:tcPr>
            <w:tcW w:w="1065" w:type="dxa"/>
            <w:tcBorders>
              <w:bottom w:val="single" w:sz="4" w:space="0" w:color="auto"/>
            </w:tcBorders>
            <w:vAlign w:val="center"/>
          </w:tcPr>
          <w:p w14:paraId="2E97DAE6" w14:textId="77777777" w:rsidR="00B025A4" w:rsidRDefault="00971F06">
            <w:pPr>
              <w:jc w:val="center"/>
              <w:rPr>
                <w:rFonts w:eastAsia="ＭＳ ゴシック"/>
                <w:sz w:val="22"/>
              </w:rPr>
            </w:pPr>
            <w:r>
              <w:rPr>
                <w:rFonts w:eastAsia="ＭＳ ゴシック" w:hint="eastAsia"/>
                <w:sz w:val="22"/>
              </w:rPr>
              <w:t>支出金額</w:t>
            </w:r>
          </w:p>
        </w:tc>
        <w:tc>
          <w:tcPr>
            <w:tcW w:w="3020" w:type="dxa"/>
            <w:tcBorders>
              <w:bottom w:val="single" w:sz="4" w:space="0" w:color="auto"/>
            </w:tcBorders>
            <w:vAlign w:val="bottom"/>
          </w:tcPr>
          <w:p w14:paraId="12B56906" w14:textId="77777777" w:rsidR="00B025A4" w:rsidRDefault="00971F06">
            <w:pPr>
              <w:ind w:left="2451"/>
              <w:jc w:val="right"/>
              <w:rPr>
                <w:sz w:val="22"/>
              </w:rPr>
            </w:pPr>
            <w:r>
              <w:rPr>
                <w:rFonts w:hint="eastAsia"/>
                <w:sz w:val="22"/>
              </w:rPr>
              <w:t>円</w:t>
            </w:r>
          </w:p>
        </w:tc>
      </w:tr>
    </w:tbl>
    <w:p w14:paraId="68E3AEA9" w14:textId="77777777" w:rsidR="00B025A4" w:rsidRDefault="00B025A4">
      <w:pPr>
        <w:spacing w:line="180" w:lineRule="exact"/>
        <w:rPr>
          <w:rFonts w:eastAsia="ＭＳ ゴシック"/>
          <w:sz w:val="22"/>
        </w:rPr>
      </w:pPr>
    </w:p>
    <w:p w14:paraId="01B06D34" w14:textId="77777777" w:rsidR="00B025A4" w:rsidRDefault="00971F06">
      <w:pPr>
        <w:spacing w:line="240" w:lineRule="exact"/>
        <w:rPr>
          <w:rFonts w:eastAsia="ＭＳ ゴシック"/>
          <w:sz w:val="18"/>
        </w:rPr>
      </w:pPr>
      <w:r>
        <w:rPr>
          <w:rFonts w:eastAsia="ＭＳ ゴシック" w:hint="eastAsia"/>
          <w:sz w:val="22"/>
        </w:rPr>
        <w:t xml:space="preserve">＜支出の内訳＞　</w:t>
      </w:r>
      <w:r>
        <w:rPr>
          <w:rFonts w:eastAsia="ＭＳ ゴシック" w:hint="eastAsia"/>
          <w:sz w:val="18"/>
        </w:rPr>
        <w:t>費目欄については、以下の番号でご記入願います。</w:t>
      </w:r>
    </w:p>
    <w:p w14:paraId="685A1544" w14:textId="44A2A654" w:rsidR="00B025A4" w:rsidRDefault="00137E01" w:rsidP="00137E01">
      <w:pPr>
        <w:spacing w:line="240" w:lineRule="exact"/>
        <w:ind w:firstLineChars="100" w:firstLine="156"/>
        <w:rPr>
          <w:rFonts w:eastAsia="ＭＳ ゴシック"/>
          <w:sz w:val="18"/>
        </w:rPr>
      </w:pPr>
      <w:r>
        <w:rPr>
          <w:rFonts w:eastAsia="ＭＳ ゴシック" w:hint="eastAsia"/>
          <w:sz w:val="18"/>
        </w:rPr>
        <w:t>１．</w:t>
      </w:r>
      <w:r w:rsidR="00971F06">
        <w:rPr>
          <w:rFonts w:eastAsia="ＭＳ ゴシック" w:hint="eastAsia"/>
          <w:sz w:val="18"/>
        </w:rPr>
        <w:t>機械器具費</w:t>
      </w:r>
      <w:r>
        <w:rPr>
          <w:rFonts w:eastAsia="ＭＳ ゴシック" w:hint="eastAsia"/>
          <w:sz w:val="18"/>
        </w:rPr>
        <w:t xml:space="preserve">　　　２．</w:t>
      </w:r>
      <w:r w:rsidR="00971F06">
        <w:rPr>
          <w:rFonts w:eastAsia="ＭＳ ゴシック" w:hint="eastAsia"/>
          <w:sz w:val="18"/>
        </w:rPr>
        <w:t>材料費</w:t>
      </w:r>
      <w:r>
        <w:rPr>
          <w:rFonts w:eastAsia="ＭＳ ゴシック" w:hint="eastAsia"/>
          <w:sz w:val="18"/>
        </w:rPr>
        <w:t xml:space="preserve">　　　３．旅費　　　４．</w:t>
      </w:r>
      <w:r w:rsidR="00971F06">
        <w:rPr>
          <w:rFonts w:eastAsia="ＭＳ ゴシック" w:hint="eastAsia"/>
          <w:sz w:val="18"/>
        </w:rPr>
        <w:t>その他</w:t>
      </w:r>
      <w:r>
        <w:rPr>
          <w:rFonts w:eastAsia="ＭＳ ゴシック" w:hint="eastAsia"/>
          <w:sz w:val="18"/>
        </w:rPr>
        <w:t>（</w:t>
      </w:r>
      <w:r w:rsidRPr="00137E01">
        <w:rPr>
          <w:rFonts w:eastAsia="ＭＳ ゴシック" w:hint="eastAsia"/>
          <w:sz w:val="18"/>
        </w:rPr>
        <w:t>学内事務経費（オーバーヘッド）</w:t>
      </w:r>
      <w:r>
        <w:rPr>
          <w:rFonts w:eastAsia="ＭＳ ゴシック" w:hint="eastAsia"/>
          <w:sz w:val="18"/>
        </w:rPr>
        <w:t>含む）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598"/>
        <w:gridCol w:w="2921"/>
        <w:gridCol w:w="720"/>
        <w:gridCol w:w="1620"/>
        <w:gridCol w:w="1980"/>
        <w:gridCol w:w="863"/>
      </w:tblGrid>
      <w:tr w:rsidR="00B025A4" w14:paraId="13C1C85E" w14:textId="77777777">
        <w:trPr>
          <w:trHeight w:val="461"/>
        </w:trPr>
        <w:tc>
          <w:tcPr>
            <w:tcW w:w="598" w:type="dxa"/>
            <w:tcBorders>
              <w:bottom w:val="double" w:sz="4" w:space="0" w:color="auto"/>
            </w:tcBorders>
            <w:vAlign w:val="center"/>
          </w:tcPr>
          <w:p w14:paraId="62EEC671" w14:textId="77777777" w:rsidR="00B025A4" w:rsidRDefault="00971F06">
            <w:pPr>
              <w:jc w:val="center"/>
              <w:rPr>
                <w:sz w:val="20"/>
              </w:rPr>
            </w:pPr>
            <w:r>
              <w:rPr>
                <w:rFonts w:hint="eastAsia"/>
                <w:sz w:val="20"/>
              </w:rPr>
              <w:t>費目</w:t>
            </w:r>
          </w:p>
        </w:tc>
        <w:tc>
          <w:tcPr>
            <w:tcW w:w="2921" w:type="dxa"/>
            <w:tcBorders>
              <w:bottom w:val="double" w:sz="4" w:space="0" w:color="auto"/>
            </w:tcBorders>
            <w:vAlign w:val="center"/>
          </w:tcPr>
          <w:p w14:paraId="7D3FCDBD" w14:textId="77777777" w:rsidR="00B025A4" w:rsidRDefault="00971F06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摘要（品名など）</w:t>
            </w:r>
          </w:p>
        </w:tc>
        <w:tc>
          <w:tcPr>
            <w:tcW w:w="720" w:type="dxa"/>
            <w:tcBorders>
              <w:bottom w:val="double" w:sz="4" w:space="0" w:color="auto"/>
            </w:tcBorders>
            <w:vAlign w:val="center"/>
          </w:tcPr>
          <w:p w14:paraId="13C4D30F" w14:textId="77777777" w:rsidR="00B025A4" w:rsidRDefault="00971F06">
            <w:pPr>
              <w:jc w:val="center"/>
              <w:rPr>
                <w:sz w:val="18"/>
              </w:rPr>
            </w:pPr>
            <w:r>
              <w:rPr>
                <w:rFonts w:hint="eastAsia"/>
                <w:sz w:val="18"/>
              </w:rPr>
              <w:t>数量</w:t>
            </w:r>
          </w:p>
        </w:tc>
        <w:tc>
          <w:tcPr>
            <w:tcW w:w="1620" w:type="dxa"/>
            <w:tcBorders>
              <w:bottom w:val="double" w:sz="4" w:space="0" w:color="auto"/>
            </w:tcBorders>
            <w:vAlign w:val="center"/>
          </w:tcPr>
          <w:p w14:paraId="00E1A29F" w14:textId="77777777" w:rsidR="00B025A4" w:rsidRDefault="00971F06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単　価　（円）</w:t>
            </w:r>
          </w:p>
        </w:tc>
        <w:tc>
          <w:tcPr>
            <w:tcW w:w="1980" w:type="dxa"/>
            <w:tcBorders>
              <w:bottom w:val="double" w:sz="4" w:space="0" w:color="auto"/>
            </w:tcBorders>
            <w:vAlign w:val="center"/>
          </w:tcPr>
          <w:p w14:paraId="6B285BC4" w14:textId="77777777" w:rsidR="00B025A4" w:rsidRDefault="00971F06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　金　額　　（円）</w:t>
            </w:r>
          </w:p>
        </w:tc>
        <w:tc>
          <w:tcPr>
            <w:tcW w:w="863" w:type="dxa"/>
            <w:tcBorders>
              <w:bottom w:val="double" w:sz="4" w:space="0" w:color="auto"/>
            </w:tcBorders>
            <w:vAlign w:val="center"/>
          </w:tcPr>
          <w:p w14:paraId="06555C47" w14:textId="77777777" w:rsidR="00B025A4" w:rsidRDefault="00971F06">
            <w:pPr>
              <w:jc w:val="center"/>
              <w:rPr>
                <w:sz w:val="18"/>
              </w:rPr>
            </w:pPr>
            <w:r>
              <w:rPr>
                <w:rFonts w:hint="eastAsia"/>
                <w:sz w:val="18"/>
              </w:rPr>
              <w:t>領収書</w:t>
            </w:r>
            <w:r>
              <w:rPr>
                <w:rFonts w:hint="eastAsia"/>
                <w:sz w:val="18"/>
              </w:rPr>
              <w:t>*</w:t>
            </w:r>
          </w:p>
        </w:tc>
      </w:tr>
      <w:tr w:rsidR="00B025A4" w14:paraId="63C72BA7" w14:textId="77777777">
        <w:trPr>
          <w:cantSplit/>
          <w:trHeight w:val="474"/>
        </w:trPr>
        <w:tc>
          <w:tcPr>
            <w:tcW w:w="598" w:type="dxa"/>
            <w:tcBorders>
              <w:top w:val="double" w:sz="4" w:space="0" w:color="auto"/>
            </w:tcBorders>
          </w:tcPr>
          <w:p w14:paraId="0C3076F3" w14:textId="77777777" w:rsidR="00B025A4" w:rsidRDefault="00B025A4">
            <w:pPr>
              <w:rPr>
                <w:sz w:val="22"/>
              </w:rPr>
            </w:pPr>
          </w:p>
        </w:tc>
        <w:tc>
          <w:tcPr>
            <w:tcW w:w="2921" w:type="dxa"/>
            <w:tcBorders>
              <w:top w:val="double" w:sz="4" w:space="0" w:color="auto"/>
            </w:tcBorders>
          </w:tcPr>
          <w:p w14:paraId="3A4FEF9E" w14:textId="77777777" w:rsidR="00B025A4" w:rsidRDefault="00B025A4">
            <w:pPr>
              <w:rPr>
                <w:sz w:val="22"/>
              </w:rPr>
            </w:pPr>
          </w:p>
        </w:tc>
        <w:tc>
          <w:tcPr>
            <w:tcW w:w="720" w:type="dxa"/>
            <w:tcBorders>
              <w:top w:val="double" w:sz="4" w:space="0" w:color="auto"/>
              <w:bottom w:val="single" w:sz="4" w:space="0" w:color="auto"/>
            </w:tcBorders>
          </w:tcPr>
          <w:p w14:paraId="27A841BD" w14:textId="77777777" w:rsidR="00B025A4" w:rsidRDefault="00B025A4">
            <w:pPr>
              <w:rPr>
                <w:sz w:val="22"/>
              </w:rPr>
            </w:pPr>
          </w:p>
        </w:tc>
        <w:tc>
          <w:tcPr>
            <w:tcW w:w="1620" w:type="dxa"/>
            <w:tcBorders>
              <w:top w:val="double" w:sz="4" w:space="0" w:color="auto"/>
            </w:tcBorders>
          </w:tcPr>
          <w:p w14:paraId="7CEEB21E" w14:textId="77777777" w:rsidR="00B025A4" w:rsidRDefault="00B025A4">
            <w:pPr>
              <w:rPr>
                <w:sz w:val="22"/>
              </w:rPr>
            </w:pPr>
          </w:p>
        </w:tc>
        <w:tc>
          <w:tcPr>
            <w:tcW w:w="1980" w:type="dxa"/>
            <w:tcBorders>
              <w:top w:val="double" w:sz="4" w:space="0" w:color="auto"/>
            </w:tcBorders>
          </w:tcPr>
          <w:p w14:paraId="6C342D85" w14:textId="77777777" w:rsidR="00B025A4" w:rsidRDefault="00B025A4">
            <w:pPr>
              <w:rPr>
                <w:sz w:val="22"/>
              </w:rPr>
            </w:pPr>
          </w:p>
        </w:tc>
        <w:tc>
          <w:tcPr>
            <w:tcW w:w="863" w:type="dxa"/>
            <w:tcBorders>
              <w:top w:val="double" w:sz="4" w:space="0" w:color="auto"/>
            </w:tcBorders>
            <w:vAlign w:val="center"/>
          </w:tcPr>
          <w:p w14:paraId="28C334A3" w14:textId="77777777" w:rsidR="00B025A4" w:rsidRDefault="00971F06">
            <w:pPr>
              <w:jc w:val="center"/>
              <w:rPr>
                <w:sz w:val="20"/>
              </w:rPr>
            </w:pPr>
            <w:r>
              <w:rPr>
                <w:rFonts w:hint="eastAsia"/>
                <w:sz w:val="20"/>
              </w:rPr>
              <w:t>有・無</w:t>
            </w:r>
          </w:p>
        </w:tc>
      </w:tr>
      <w:tr w:rsidR="00B025A4" w14:paraId="23AE464F" w14:textId="77777777">
        <w:trPr>
          <w:cantSplit/>
          <w:trHeight w:val="467"/>
        </w:trPr>
        <w:tc>
          <w:tcPr>
            <w:tcW w:w="598" w:type="dxa"/>
          </w:tcPr>
          <w:p w14:paraId="6AE288B9" w14:textId="77777777" w:rsidR="00B025A4" w:rsidRDefault="00B025A4">
            <w:pPr>
              <w:rPr>
                <w:sz w:val="22"/>
              </w:rPr>
            </w:pPr>
          </w:p>
        </w:tc>
        <w:tc>
          <w:tcPr>
            <w:tcW w:w="2921" w:type="dxa"/>
          </w:tcPr>
          <w:p w14:paraId="0FA3FFFF" w14:textId="77777777" w:rsidR="00B025A4" w:rsidRDefault="00B025A4">
            <w:pPr>
              <w:rPr>
                <w:sz w:val="22"/>
              </w:rPr>
            </w:pPr>
          </w:p>
        </w:tc>
        <w:tc>
          <w:tcPr>
            <w:tcW w:w="720" w:type="dxa"/>
          </w:tcPr>
          <w:p w14:paraId="21A08493" w14:textId="77777777" w:rsidR="00B025A4" w:rsidRDefault="00B025A4">
            <w:pPr>
              <w:rPr>
                <w:sz w:val="22"/>
              </w:rPr>
            </w:pPr>
          </w:p>
        </w:tc>
        <w:tc>
          <w:tcPr>
            <w:tcW w:w="1620" w:type="dxa"/>
          </w:tcPr>
          <w:p w14:paraId="260AB1F4" w14:textId="77777777" w:rsidR="00B025A4" w:rsidRDefault="00B025A4">
            <w:pPr>
              <w:rPr>
                <w:sz w:val="22"/>
              </w:rPr>
            </w:pPr>
          </w:p>
        </w:tc>
        <w:tc>
          <w:tcPr>
            <w:tcW w:w="1980" w:type="dxa"/>
          </w:tcPr>
          <w:p w14:paraId="03599A1D" w14:textId="77777777" w:rsidR="00B025A4" w:rsidRDefault="00B025A4">
            <w:pPr>
              <w:rPr>
                <w:sz w:val="22"/>
              </w:rPr>
            </w:pPr>
          </w:p>
        </w:tc>
        <w:tc>
          <w:tcPr>
            <w:tcW w:w="863" w:type="dxa"/>
            <w:vAlign w:val="center"/>
          </w:tcPr>
          <w:p w14:paraId="1F79EE0E" w14:textId="77777777" w:rsidR="00B025A4" w:rsidRDefault="00971F06">
            <w:pPr>
              <w:jc w:val="center"/>
              <w:rPr>
                <w:sz w:val="20"/>
              </w:rPr>
            </w:pPr>
            <w:r>
              <w:rPr>
                <w:rFonts w:hint="eastAsia"/>
                <w:sz w:val="20"/>
              </w:rPr>
              <w:t>有・無</w:t>
            </w:r>
          </w:p>
        </w:tc>
      </w:tr>
      <w:tr w:rsidR="00B025A4" w14:paraId="72038485" w14:textId="77777777">
        <w:trPr>
          <w:cantSplit/>
          <w:trHeight w:val="488"/>
        </w:trPr>
        <w:tc>
          <w:tcPr>
            <w:tcW w:w="598" w:type="dxa"/>
          </w:tcPr>
          <w:p w14:paraId="6FCC1984" w14:textId="77777777" w:rsidR="00B025A4" w:rsidRDefault="00B025A4">
            <w:pPr>
              <w:rPr>
                <w:sz w:val="22"/>
              </w:rPr>
            </w:pPr>
          </w:p>
        </w:tc>
        <w:tc>
          <w:tcPr>
            <w:tcW w:w="2921" w:type="dxa"/>
          </w:tcPr>
          <w:p w14:paraId="03FBCE79" w14:textId="77777777" w:rsidR="00B025A4" w:rsidRDefault="00B025A4">
            <w:pPr>
              <w:rPr>
                <w:sz w:val="22"/>
              </w:rPr>
            </w:pPr>
          </w:p>
        </w:tc>
        <w:tc>
          <w:tcPr>
            <w:tcW w:w="720" w:type="dxa"/>
          </w:tcPr>
          <w:p w14:paraId="6E2CB2A0" w14:textId="77777777" w:rsidR="00B025A4" w:rsidRDefault="00B025A4">
            <w:pPr>
              <w:rPr>
                <w:sz w:val="22"/>
              </w:rPr>
            </w:pPr>
          </w:p>
        </w:tc>
        <w:tc>
          <w:tcPr>
            <w:tcW w:w="1620" w:type="dxa"/>
          </w:tcPr>
          <w:p w14:paraId="43CD8695" w14:textId="77777777" w:rsidR="00B025A4" w:rsidRDefault="00B025A4">
            <w:pPr>
              <w:rPr>
                <w:sz w:val="22"/>
              </w:rPr>
            </w:pPr>
          </w:p>
        </w:tc>
        <w:tc>
          <w:tcPr>
            <w:tcW w:w="1980" w:type="dxa"/>
          </w:tcPr>
          <w:p w14:paraId="3EB0CFAE" w14:textId="77777777" w:rsidR="00B025A4" w:rsidRDefault="00B025A4">
            <w:pPr>
              <w:rPr>
                <w:sz w:val="22"/>
              </w:rPr>
            </w:pPr>
          </w:p>
        </w:tc>
        <w:tc>
          <w:tcPr>
            <w:tcW w:w="863" w:type="dxa"/>
            <w:vAlign w:val="center"/>
          </w:tcPr>
          <w:p w14:paraId="201C1FFA" w14:textId="77777777" w:rsidR="00B025A4" w:rsidRDefault="00971F06">
            <w:pPr>
              <w:jc w:val="center"/>
              <w:rPr>
                <w:sz w:val="20"/>
              </w:rPr>
            </w:pPr>
            <w:r>
              <w:rPr>
                <w:rFonts w:hint="eastAsia"/>
                <w:sz w:val="20"/>
              </w:rPr>
              <w:t>有・無</w:t>
            </w:r>
          </w:p>
        </w:tc>
      </w:tr>
      <w:tr w:rsidR="00B025A4" w14:paraId="00869F36" w14:textId="77777777">
        <w:trPr>
          <w:cantSplit/>
          <w:trHeight w:val="473"/>
        </w:trPr>
        <w:tc>
          <w:tcPr>
            <w:tcW w:w="598" w:type="dxa"/>
          </w:tcPr>
          <w:p w14:paraId="0BFFE632" w14:textId="77777777" w:rsidR="00B025A4" w:rsidRDefault="00B025A4">
            <w:pPr>
              <w:rPr>
                <w:sz w:val="22"/>
              </w:rPr>
            </w:pPr>
          </w:p>
        </w:tc>
        <w:tc>
          <w:tcPr>
            <w:tcW w:w="2921" w:type="dxa"/>
          </w:tcPr>
          <w:p w14:paraId="732EB3A6" w14:textId="77777777" w:rsidR="00B025A4" w:rsidRDefault="00B025A4">
            <w:pPr>
              <w:rPr>
                <w:sz w:val="22"/>
              </w:rPr>
            </w:pPr>
          </w:p>
        </w:tc>
        <w:tc>
          <w:tcPr>
            <w:tcW w:w="720" w:type="dxa"/>
          </w:tcPr>
          <w:p w14:paraId="61AEDCF1" w14:textId="77777777" w:rsidR="00B025A4" w:rsidRDefault="00B025A4">
            <w:pPr>
              <w:rPr>
                <w:sz w:val="22"/>
              </w:rPr>
            </w:pPr>
          </w:p>
        </w:tc>
        <w:tc>
          <w:tcPr>
            <w:tcW w:w="1620" w:type="dxa"/>
          </w:tcPr>
          <w:p w14:paraId="0C5EEA49" w14:textId="77777777" w:rsidR="00B025A4" w:rsidRDefault="00B025A4">
            <w:pPr>
              <w:rPr>
                <w:sz w:val="22"/>
              </w:rPr>
            </w:pPr>
          </w:p>
        </w:tc>
        <w:tc>
          <w:tcPr>
            <w:tcW w:w="1980" w:type="dxa"/>
          </w:tcPr>
          <w:p w14:paraId="304EB91A" w14:textId="77777777" w:rsidR="00B025A4" w:rsidRDefault="00B025A4">
            <w:pPr>
              <w:rPr>
                <w:sz w:val="22"/>
              </w:rPr>
            </w:pPr>
          </w:p>
        </w:tc>
        <w:tc>
          <w:tcPr>
            <w:tcW w:w="863" w:type="dxa"/>
            <w:vAlign w:val="center"/>
          </w:tcPr>
          <w:p w14:paraId="571FF854" w14:textId="77777777" w:rsidR="00B025A4" w:rsidRDefault="00971F06">
            <w:pPr>
              <w:jc w:val="center"/>
              <w:rPr>
                <w:sz w:val="20"/>
              </w:rPr>
            </w:pPr>
            <w:r>
              <w:rPr>
                <w:rFonts w:hint="eastAsia"/>
                <w:sz w:val="20"/>
              </w:rPr>
              <w:t>有・無</w:t>
            </w:r>
          </w:p>
        </w:tc>
      </w:tr>
      <w:tr w:rsidR="00B025A4" w14:paraId="13F3CF48" w14:textId="77777777">
        <w:trPr>
          <w:cantSplit/>
          <w:trHeight w:val="482"/>
        </w:trPr>
        <w:tc>
          <w:tcPr>
            <w:tcW w:w="598" w:type="dxa"/>
          </w:tcPr>
          <w:p w14:paraId="47969549" w14:textId="77777777" w:rsidR="00B025A4" w:rsidRDefault="00B025A4">
            <w:pPr>
              <w:rPr>
                <w:sz w:val="22"/>
              </w:rPr>
            </w:pPr>
          </w:p>
        </w:tc>
        <w:tc>
          <w:tcPr>
            <w:tcW w:w="2921" w:type="dxa"/>
          </w:tcPr>
          <w:p w14:paraId="76E9F3F9" w14:textId="77777777" w:rsidR="00B025A4" w:rsidRDefault="00B025A4">
            <w:pPr>
              <w:rPr>
                <w:sz w:val="22"/>
              </w:rPr>
            </w:pPr>
          </w:p>
        </w:tc>
        <w:tc>
          <w:tcPr>
            <w:tcW w:w="720" w:type="dxa"/>
          </w:tcPr>
          <w:p w14:paraId="084196B0" w14:textId="77777777" w:rsidR="00B025A4" w:rsidRDefault="00B025A4">
            <w:pPr>
              <w:rPr>
                <w:sz w:val="22"/>
              </w:rPr>
            </w:pPr>
          </w:p>
        </w:tc>
        <w:tc>
          <w:tcPr>
            <w:tcW w:w="1620" w:type="dxa"/>
          </w:tcPr>
          <w:p w14:paraId="573EA1E5" w14:textId="77777777" w:rsidR="00B025A4" w:rsidRDefault="00B025A4">
            <w:pPr>
              <w:rPr>
                <w:sz w:val="22"/>
              </w:rPr>
            </w:pPr>
          </w:p>
        </w:tc>
        <w:tc>
          <w:tcPr>
            <w:tcW w:w="1980" w:type="dxa"/>
          </w:tcPr>
          <w:p w14:paraId="18D5C4BB" w14:textId="77777777" w:rsidR="00B025A4" w:rsidRDefault="00B025A4">
            <w:pPr>
              <w:rPr>
                <w:sz w:val="22"/>
              </w:rPr>
            </w:pPr>
          </w:p>
        </w:tc>
        <w:tc>
          <w:tcPr>
            <w:tcW w:w="863" w:type="dxa"/>
            <w:vAlign w:val="center"/>
          </w:tcPr>
          <w:p w14:paraId="5BE8FB0B" w14:textId="77777777" w:rsidR="00B025A4" w:rsidRDefault="00971F06">
            <w:pPr>
              <w:jc w:val="center"/>
              <w:rPr>
                <w:sz w:val="20"/>
              </w:rPr>
            </w:pPr>
            <w:r>
              <w:rPr>
                <w:rFonts w:hint="eastAsia"/>
                <w:sz w:val="20"/>
              </w:rPr>
              <w:t>有・無</w:t>
            </w:r>
          </w:p>
        </w:tc>
      </w:tr>
      <w:tr w:rsidR="00B025A4" w14:paraId="56651634" w14:textId="77777777">
        <w:trPr>
          <w:cantSplit/>
          <w:trHeight w:val="479"/>
        </w:trPr>
        <w:tc>
          <w:tcPr>
            <w:tcW w:w="598" w:type="dxa"/>
          </w:tcPr>
          <w:p w14:paraId="0B63C16B" w14:textId="77777777" w:rsidR="00B025A4" w:rsidRDefault="00B025A4">
            <w:pPr>
              <w:rPr>
                <w:sz w:val="22"/>
              </w:rPr>
            </w:pPr>
          </w:p>
        </w:tc>
        <w:tc>
          <w:tcPr>
            <w:tcW w:w="2921" w:type="dxa"/>
          </w:tcPr>
          <w:p w14:paraId="0CFFEB8F" w14:textId="77777777" w:rsidR="00B025A4" w:rsidRDefault="00B025A4">
            <w:pPr>
              <w:rPr>
                <w:sz w:val="22"/>
              </w:rPr>
            </w:pPr>
          </w:p>
        </w:tc>
        <w:tc>
          <w:tcPr>
            <w:tcW w:w="720" w:type="dxa"/>
          </w:tcPr>
          <w:p w14:paraId="50FC7D94" w14:textId="77777777" w:rsidR="00B025A4" w:rsidRDefault="00B025A4">
            <w:pPr>
              <w:rPr>
                <w:sz w:val="22"/>
              </w:rPr>
            </w:pPr>
          </w:p>
        </w:tc>
        <w:tc>
          <w:tcPr>
            <w:tcW w:w="1620" w:type="dxa"/>
          </w:tcPr>
          <w:p w14:paraId="016A6C30" w14:textId="77777777" w:rsidR="00B025A4" w:rsidRDefault="00B025A4">
            <w:pPr>
              <w:rPr>
                <w:sz w:val="22"/>
              </w:rPr>
            </w:pPr>
          </w:p>
        </w:tc>
        <w:tc>
          <w:tcPr>
            <w:tcW w:w="1980" w:type="dxa"/>
          </w:tcPr>
          <w:p w14:paraId="6AC5239C" w14:textId="77777777" w:rsidR="00B025A4" w:rsidRDefault="00B025A4">
            <w:pPr>
              <w:rPr>
                <w:sz w:val="22"/>
              </w:rPr>
            </w:pPr>
          </w:p>
        </w:tc>
        <w:tc>
          <w:tcPr>
            <w:tcW w:w="863" w:type="dxa"/>
            <w:vAlign w:val="center"/>
          </w:tcPr>
          <w:p w14:paraId="27F3FE07" w14:textId="77777777" w:rsidR="00B025A4" w:rsidRDefault="00971F06">
            <w:pPr>
              <w:jc w:val="center"/>
              <w:rPr>
                <w:sz w:val="20"/>
              </w:rPr>
            </w:pPr>
            <w:r>
              <w:rPr>
                <w:rFonts w:hint="eastAsia"/>
                <w:sz w:val="20"/>
              </w:rPr>
              <w:t>有・無</w:t>
            </w:r>
          </w:p>
        </w:tc>
      </w:tr>
      <w:tr w:rsidR="00B025A4" w14:paraId="486FF593" w14:textId="77777777">
        <w:trPr>
          <w:cantSplit/>
          <w:trHeight w:val="488"/>
        </w:trPr>
        <w:tc>
          <w:tcPr>
            <w:tcW w:w="598" w:type="dxa"/>
          </w:tcPr>
          <w:p w14:paraId="7F11A38D" w14:textId="77777777" w:rsidR="00B025A4" w:rsidRDefault="00B025A4">
            <w:pPr>
              <w:rPr>
                <w:sz w:val="22"/>
              </w:rPr>
            </w:pPr>
          </w:p>
        </w:tc>
        <w:tc>
          <w:tcPr>
            <w:tcW w:w="2921" w:type="dxa"/>
          </w:tcPr>
          <w:p w14:paraId="62BC502E" w14:textId="77777777" w:rsidR="00B025A4" w:rsidRDefault="00B025A4">
            <w:pPr>
              <w:rPr>
                <w:sz w:val="22"/>
              </w:rPr>
            </w:pPr>
          </w:p>
        </w:tc>
        <w:tc>
          <w:tcPr>
            <w:tcW w:w="720" w:type="dxa"/>
          </w:tcPr>
          <w:p w14:paraId="6D5CED91" w14:textId="77777777" w:rsidR="00B025A4" w:rsidRDefault="00B025A4">
            <w:pPr>
              <w:rPr>
                <w:sz w:val="22"/>
              </w:rPr>
            </w:pPr>
          </w:p>
        </w:tc>
        <w:tc>
          <w:tcPr>
            <w:tcW w:w="1620" w:type="dxa"/>
          </w:tcPr>
          <w:p w14:paraId="2112D35B" w14:textId="77777777" w:rsidR="00B025A4" w:rsidRDefault="00B025A4">
            <w:pPr>
              <w:rPr>
                <w:sz w:val="22"/>
              </w:rPr>
            </w:pPr>
          </w:p>
        </w:tc>
        <w:tc>
          <w:tcPr>
            <w:tcW w:w="1980" w:type="dxa"/>
          </w:tcPr>
          <w:p w14:paraId="6A431150" w14:textId="77777777" w:rsidR="00B025A4" w:rsidRDefault="00B025A4">
            <w:pPr>
              <w:rPr>
                <w:sz w:val="22"/>
              </w:rPr>
            </w:pPr>
          </w:p>
        </w:tc>
        <w:tc>
          <w:tcPr>
            <w:tcW w:w="863" w:type="dxa"/>
            <w:vAlign w:val="center"/>
          </w:tcPr>
          <w:p w14:paraId="29FC204D" w14:textId="77777777" w:rsidR="00B025A4" w:rsidRDefault="00971F06">
            <w:pPr>
              <w:jc w:val="center"/>
              <w:rPr>
                <w:sz w:val="20"/>
              </w:rPr>
            </w:pPr>
            <w:r>
              <w:rPr>
                <w:rFonts w:hint="eastAsia"/>
                <w:sz w:val="20"/>
              </w:rPr>
              <w:t>有・無</w:t>
            </w:r>
          </w:p>
        </w:tc>
      </w:tr>
      <w:tr w:rsidR="00B025A4" w14:paraId="6543F67B" w14:textId="77777777">
        <w:trPr>
          <w:cantSplit/>
          <w:trHeight w:val="473"/>
        </w:trPr>
        <w:tc>
          <w:tcPr>
            <w:tcW w:w="598" w:type="dxa"/>
          </w:tcPr>
          <w:p w14:paraId="0A2CECCF" w14:textId="77777777" w:rsidR="00B025A4" w:rsidRDefault="00B025A4">
            <w:pPr>
              <w:rPr>
                <w:sz w:val="22"/>
              </w:rPr>
            </w:pPr>
          </w:p>
        </w:tc>
        <w:tc>
          <w:tcPr>
            <w:tcW w:w="2921" w:type="dxa"/>
          </w:tcPr>
          <w:p w14:paraId="788583F5" w14:textId="77777777" w:rsidR="00B025A4" w:rsidRDefault="00B025A4">
            <w:pPr>
              <w:rPr>
                <w:sz w:val="22"/>
              </w:rPr>
            </w:pPr>
          </w:p>
        </w:tc>
        <w:tc>
          <w:tcPr>
            <w:tcW w:w="720" w:type="dxa"/>
          </w:tcPr>
          <w:p w14:paraId="35244823" w14:textId="77777777" w:rsidR="00B025A4" w:rsidRDefault="00B025A4">
            <w:pPr>
              <w:rPr>
                <w:sz w:val="22"/>
              </w:rPr>
            </w:pPr>
          </w:p>
        </w:tc>
        <w:tc>
          <w:tcPr>
            <w:tcW w:w="1620" w:type="dxa"/>
          </w:tcPr>
          <w:p w14:paraId="4BF0438D" w14:textId="77777777" w:rsidR="00B025A4" w:rsidRDefault="00B025A4">
            <w:pPr>
              <w:rPr>
                <w:sz w:val="22"/>
              </w:rPr>
            </w:pPr>
          </w:p>
        </w:tc>
        <w:tc>
          <w:tcPr>
            <w:tcW w:w="1980" w:type="dxa"/>
          </w:tcPr>
          <w:p w14:paraId="5B5C5415" w14:textId="77777777" w:rsidR="00B025A4" w:rsidRDefault="00B025A4">
            <w:pPr>
              <w:rPr>
                <w:sz w:val="22"/>
              </w:rPr>
            </w:pPr>
          </w:p>
        </w:tc>
        <w:tc>
          <w:tcPr>
            <w:tcW w:w="863" w:type="dxa"/>
            <w:vAlign w:val="center"/>
          </w:tcPr>
          <w:p w14:paraId="00129DFF" w14:textId="77777777" w:rsidR="00B025A4" w:rsidRDefault="00971F06">
            <w:pPr>
              <w:jc w:val="center"/>
              <w:rPr>
                <w:sz w:val="20"/>
              </w:rPr>
            </w:pPr>
            <w:r>
              <w:rPr>
                <w:rFonts w:hint="eastAsia"/>
                <w:sz w:val="20"/>
              </w:rPr>
              <w:t>有・無</w:t>
            </w:r>
          </w:p>
        </w:tc>
      </w:tr>
      <w:tr w:rsidR="00B025A4" w14:paraId="7E7E084B" w14:textId="77777777">
        <w:trPr>
          <w:cantSplit/>
          <w:trHeight w:val="470"/>
        </w:trPr>
        <w:tc>
          <w:tcPr>
            <w:tcW w:w="598" w:type="dxa"/>
          </w:tcPr>
          <w:p w14:paraId="7B53CB63" w14:textId="77777777" w:rsidR="00B025A4" w:rsidRDefault="00B025A4">
            <w:pPr>
              <w:rPr>
                <w:sz w:val="22"/>
              </w:rPr>
            </w:pPr>
          </w:p>
        </w:tc>
        <w:tc>
          <w:tcPr>
            <w:tcW w:w="2921" w:type="dxa"/>
          </w:tcPr>
          <w:p w14:paraId="58AE825C" w14:textId="77777777" w:rsidR="00B025A4" w:rsidRDefault="00B025A4">
            <w:pPr>
              <w:rPr>
                <w:sz w:val="22"/>
              </w:rPr>
            </w:pPr>
          </w:p>
        </w:tc>
        <w:tc>
          <w:tcPr>
            <w:tcW w:w="720" w:type="dxa"/>
          </w:tcPr>
          <w:p w14:paraId="39CBE4C1" w14:textId="77777777" w:rsidR="00B025A4" w:rsidRDefault="00B025A4">
            <w:pPr>
              <w:rPr>
                <w:sz w:val="22"/>
              </w:rPr>
            </w:pPr>
          </w:p>
        </w:tc>
        <w:tc>
          <w:tcPr>
            <w:tcW w:w="1620" w:type="dxa"/>
          </w:tcPr>
          <w:p w14:paraId="5E139814" w14:textId="77777777" w:rsidR="00B025A4" w:rsidRDefault="00B025A4">
            <w:pPr>
              <w:rPr>
                <w:sz w:val="22"/>
              </w:rPr>
            </w:pPr>
          </w:p>
        </w:tc>
        <w:tc>
          <w:tcPr>
            <w:tcW w:w="1980" w:type="dxa"/>
          </w:tcPr>
          <w:p w14:paraId="30BE1A8C" w14:textId="77777777" w:rsidR="00B025A4" w:rsidRDefault="00B025A4">
            <w:pPr>
              <w:rPr>
                <w:sz w:val="22"/>
              </w:rPr>
            </w:pPr>
          </w:p>
        </w:tc>
        <w:tc>
          <w:tcPr>
            <w:tcW w:w="863" w:type="dxa"/>
            <w:vAlign w:val="center"/>
          </w:tcPr>
          <w:p w14:paraId="080D3A30" w14:textId="77777777" w:rsidR="00B025A4" w:rsidRDefault="00971F06">
            <w:pPr>
              <w:jc w:val="center"/>
              <w:rPr>
                <w:sz w:val="20"/>
              </w:rPr>
            </w:pPr>
            <w:r>
              <w:rPr>
                <w:rFonts w:hint="eastAsia"/>
                <w:sz w:val="20"/>
              </w:rPr>
              <w:t>有・無</w:t>
            </w:r>
          </w:p>
        </w:tc>
      </w:tr>
      <w:tr w:rsidR="00B025A4" w14:paraId="1F78E094" w14:textId="77777777">
        <w:trPr>
          <w:cantSplit/>
          <w:trHeight w:val="479"/>
        </w:trPr>
        <w:tc>
          <w:tcPr>
            <w:tcW w:w="598" w:type="dxa"/>
          </w:tcPr>
          <w:p w14:paraId="441122AD" w14:textId="77777777" w:rsidR="00B025A4" w:rsidRDefault="00B025A4">
            <w:pPr>
              <w:rPr>
                <w:sz w:val="22"/>
              </w:rPr>
            </w:pPr>
          </w:p>
        </w:tc>
        <w:tc>
          <w:tcPr>
            <w:tcW w:w="2921" w:type="dxa"/>
          </w:tcPr>
          <w:p w14:paraId="606C2362" w14:textId="77777777" w:rsidR="00B025A4" w:rsidRDefault="00B025A4">
            <w:pPr>
              <w:rPr>
                <w:sz w:val="22"/>
              </w:rPr>
            </w:pPr>
          </w:p>
        </w:tc>
        <w:tc>
          <w:tcPr>
            <w:tcW w:w="720" w:type="dxa"/>
          </w:tcPr>
          <w:p w14:paraId="2F964CF4" w14:textId="77777777" w:rsidR="00B025A4" w:rsidRDefault="00B025A4">
            <w:pPr>
              <w:rPr>
                <w:sz w:val="22"/>
              </w:rPr>
            </w:pPr>
          </w:p>
        </w:tc>
        <w:tc>
          <w:tcPr>
            <w:tcW w:w="1620" w:type="dxa"/>
          </w:tcPr>
          <w:p w14:paraId="34130B20" w14:textId="77777777" w:rsidR="00B025A4" w:rsidRDefault="00B025A4">
            <w:pPr>
              <w:rPr>
                <w:sz w:val="22"/>
              </w:rPr>
            </w:pPr>
          </w:p>
        </w:tc>
        <w:tc>
          <w:tcPr>
            <w:tcW w:w="1980" w:type="dxa"/>
          </w:tcPr>
          <w:p w14:paraId="599EA656" w14:textId="77777777" w:rsidR="00B025A4" w:rsidRDefault="00B025A4">
            <w:pPr>
              <w:rPr>
                <w:sz w:val="22"/>
              </w:rPr>
            </w:pPr>
          </w:p>
        </w:tc>
        <w:tc>
          <w:tcPr>
            <w:tcW w:w="863" w:type="dxa"/>
            <w:vAlign w:val="center"/>
          </w:tcPr>
          <w:p w14:paraId="366017AC" w14:textId="77777777" w:rsidR="00B025A4" w:rsidRDefault="00971F06">
            <w:pPr>
              <w:jc w:val="center"/>
              <w:rPr>
                <w:sz w:val="20"/>
              </w:rPr>
            </w:pPr>
            <w:r>
              <w:rPr>
                <w:rFonts w:hint="eastAsia"/>
                <w:sz w:val="20"/>
              </w:rPr>
              <w:t>有・無</w:t>
            </w:r>
          </w:p>
        </w:tc>
      </w:tr>
      <w:tr w:rsidR="00B025A4" w14:paraId="0C0F42AC" w14:textId="77777777">
        <w:trPr>
          <w:cantSplit/>
          <w:trHeight w:val="488"/>
        </w:trPr>
        <w:tc>
          <w:tcPr>
            <w:tcW w:w="598" w:type="dxa"/>
          </w:tcPr>
          <w:p w14:paraId="7B4C3EFD" w14:textId="77777777" w:rsidR="00B025A4" w:rsidRDefault="00B025A4">
            <w:pPr>
              <w:rPr>
                <w:sz w:val="22"/>
              </w:rPr>
            </w:pPr>
          </w:p>
        </w:tc>
        <w:tc>
          <w:tcPr>
            <w:tcW w:w="2921" w:type="dxa"/>
          </w:tcPr>
          <w:p w14:paraId="37197D13" w14:textId="77777777" w:rsidR="00B025A4" w:rsidRDefault="00B025A4">
            <w:pPr>
              <w:rPr>
                <w:sz w:val="22"/>
              </w:rPr>
            </w:pPr>
          </w:p>
        </w:tc>
        <w:tc>
          <w:tcPr>
            <w:tcW w:w="720" w:type="dxa"/>
          </w:tcPr>
          <w:p w14:paraId="67E023D5" w14:textId="77777777" w:rsidR="00B025A4" w:rsidRDefault="00B025A4">
            <w:pPr>
              <w:rPr>
                <w:sz w:val="22"/>
              </w:rPr>
            </w:pPr>
          </w:p>
        </w:tc>
        <w:tc>
          <w:tcPr>
            <w:tcW w:w="1620" w:type="dxa"/>
          </w:tcPr>
          <w:p w14:paraId="1CCB8BBB" w14:textId="77777777" w:rsidR="00B025A4" w:rsidRDefault="00B025A4">
            <w:pPr>
              <w:rPr>
                <w:sz w:val="22"/>
              </w:rPr>
            </w:pPr>
          </w:p>
        </w:tc>
        <w:tc>
          <w:tcPr>
            <w:tcW w:w="1980" w:type="dxa"/>
          </w:tcPr>
          <w:p w14:paraId="47BC473F" w14:textId="77777777" w:rsidR="00B025A4" w:rsidRDefault="00B025A4">
            <w:pPr>
              <w:rPr>
                <w:sz w:val="22"/>
              </w:rPr>
            </w:pPr>
          </w:p>
        </w:tc>
        <w:tc>
          <w:tcPr>
            <w:tcW w:w="863" w:type="dxa"/>
            <w:vAlign w:val="center"/>
          </w:tcPr>
          <w:p w14:paraId="1D060C36" w14:textId="77777777" w:rsidR="00B025A4" w:rsidRDefault="00971F06">
            <w:pPr>
              <w:jc w:val="center"/>
              <w:rPr>
                <w:sz w:val="20"/>
              </w:rPr>
            </w:pPr>
            <w:r>
              <w:rPr>
                <w:rFonts w:hint="eastAsia"/>
                <w:sz w:val="20"/>
              </w:rPr>
              <w:t>有・無</w:t>
            </w:r>
          </w:p>
        </w:tc>
      </w:tr>
      <w:tr w:rsidR="00B025A4" w14:paraId="3D0DC7F8" w14:textId="77777777">
        <w:trPr>
          <w:cantSplit/>
          <w:trHeight w:val="485"/>
        </w:trPr>
        <w:tc>
          <w:tcPr>
            <w:tcW w:w="598" w:type="dxa"/>
          </w:tcPr>
          <w:p w14:paraId="407D65CD" w14:textId="77777777" w:rsidR="00B025A4" w:rsidRDefault="00B025A4">
            <w:pPr>
              <w:rPr>
                <w:sz w:val="22"/>
              </w:rPr>
            </w:pPr>
          </w:p>
        </w:tc>
        <w:tc>
          <w:tcPr>
            <w:tcW w:w="2921" w:type="dxa"/>
          </w:tcPr>
          <w:p w14:paraId="25B72E7C" w14:textId="77777777" w:rsidR="00B025A4" w:rsidRDefault="00B025A4">
            <w:pPr>
              <w:rPr>
                <w:sz w:val="22"/>
              </w:rPr>
            </w:pPr>
          </w:p>
        </w:tc>
        <w:tc>
          <w:tcPr>
            <w:tcW w:w="720" w:type="dxa"/>
          </w:tcPr>
          <w:p w14:paraId="7F7F09AF" w14:textId="77777777" w:rsidR="00B025A4" w:rsidRDefault="00B025A4">
            <w:pPr>
              <w:rPr>
                <w:sz w:val="22"/>
              </w:rPr>
            </w:pPr>
          </w:p>
        </w:tc>
        <w:tc>
          <w:tcPr>
            <w:tcW w:w="1620" w:type="dxa"/>
          </w:tcPr>
          <w:p w14:paraId="47A37915" w14:textId="77777777" w:rsidR="00B025A4" w:rsidRDefault="00B025A4">
            <w:pPr>
              <w:rPr>
                <w:sz w:val="22"/>
              </w:rPr>
            </w:pPr>
          </w:p>
        </w:tc>
        <w:tc>
          <w:tcPr>
            <w:tcW w:w="1980" w:type="dxa"/>
          </w:tcPr>
          <w:p w14:paraId="6568F3DE" w14:textId="77777777" w:rsidR="00B025A4" w:rsidRDefault="00B025A4">
            <w:pPr>
              <w:rPr>
                <w:sz w:val="22"/>
              </w:rPr>
            </w:pPr>
          </w:p>
        </w:tc>
        <w:tc>
          <w:tcPr>
            <w:tcW w:w="863" w:type="dxa"/>
            <w:vAlign w:val="center"/>
          </w:tcPr>
          <w:p w14:paraId="0660724E" w14:textId="77777777" w:rsidR="00B025A4" w:rsidRDefault="00971F06">
            <w:pPr>
              <w:jc w:val="center"/>
              <w:rPr>
                <w:sz w:val="20"/>
              </w:rPr>
            </w:pPr>
            <w:r>
              <w:rPr>
                <w:rFonts w:hint="eastAsia"/>
                <w:sz w:val="20"/>
              </w:rPr>
              <w:t>有・無</w:t>
            </w:r>
          </w:p>
        </w:tc>
      </w:tr>
      <w:tr w:rsidR="00B025A4" w14:paraId="7E672FDE" w14:textId="77777777">
        <w:trPr>
          <w:cantSplit/>
          <w:trHeight w:val="482"/>
        </w:trPr>
        <w:tc>
          <w:tcPr>
            <w:tcW w:w="598" w:type="dxa"/>
          </w:tcPr>
          <w:p w14:paraId="54BD4052" w14:textId="77777777" w:rsidR="00B025A4" w:rsidRDefault="00B025A4">
            <w:pPr>
              <w:rPr>
                <w:sz w:val="22"/>
              </w:rPr>
            </w:pPr>
          </w:p>
        </w:tc>
        <w:tc>
          <w:tcPr>
            <w:tcW w:w="2921" w:type="dxa"/>
          </w:tcPr>
          <w:p w14:paraId="7B5971B6" w14:textId="77777777" w:rsidR="00B025A4" w:rsidRDefault="00B025A4">
            <w:pPr>
              <w:rPr>
                <w:sz w:val="22"/>
              </w:rPr>
            </w:pPr>
          </w:p>
        </w:tc>
        <w:tc>
          <w:tcPr>
            <w:tcW w:w="720" w:type="dxa"/>
          </w:tcPr>
          <w:p w14:paraId="316C50D9" w14:textId="77777777" w:rsidR="00B025A4" w:rsidRDefault="00B025A4">
            <w:pPr>
              <w:rPr>
                <w:sz w:val="22"/>
              </w:rPr>
            </w:pPr>
          </w:p>
        </w:tc>
        <w:tc>
          <w:tcPr>
            <w:tcW w:w="1620" w:type="dxa"/>
          </w:tcPr>
          <w:p w14:paraId="236666E1" w14:textId="77777777" w:rsidR="00B025A4" w:rsidRDefault="00B025A4">
            <w:pPr>
              <w:rPr>
                <w:sz w:val="22"/>
              </w:rPr>
            </w:pPr>
          </w:p>
        </w:tc>
        <w:tc>
          <w:tcPr>
            <w:tcW w:w="1980" w:type="dxa"/>
          </w:tcPr>
          <w:p w14:paraId="2A859B9C" w14:textId="77777777" w:rsidR="00B025A4" w:rsidRDefault="00B025A4">
            <w:pPr>
              <w:rPr>
                <w:sz w:val="22"/>
              </w:rPr>
            </w:pPr>
          </w:p>
        </w:tc>
        <w:tc>
          <w:tcPr>
            <w:tcW w:w="863" w:type="dxa"/>
            <w:vAlign w:val="center"/>
          </w:tcPr>
          <w:p w14:paraId="62AF694A" w14:textId="77777777" w:rsidR="00B025A4" w:rsidRDefault="00971F06">
            <w:pPr>
              <w:jc w:val="center"/>
              <w:rPr>
                <w:sz w:val="20"/>
              </w:rPr>
            </w:pPr>
            <w:r>
              <w:rPr>
                <w:rFonts w:hint="eastAsia"/>
                <w:sz w:val="20"/>
              </w:rPr>
              <w:t>有・無</w:t>
            </w:r>
          </w:p>
        </w:tc>
      </w:tr>
      <w:tr w:rsidR="00B025A4" w14:paraId="225E0DA7" w14:textId="77777777">
        <w:trPr>
          <w:cantSplit/>
          <w:trHeight w:val="467"/>
        </w:trPr>
        <w:tc>
          <w:tcPr>
            <w:tcW w:w="598" w:type="dxa"/>
          </w:tcPr>
          <w:p w14:paraId="57A45EBE" w14:textId="77777777" w:rsidR="00B025A4" w:rsidRDefault="00B025A4">
            <w:pPr>
              <w:rPr>
                <w:sz w:val="22"/>
              </w:rPr>
            </w:pPr>
          </w:p>
        </w:tc>
        <w:tc>
          <w:tcPr>
            <w:tcW w:w="2921" w:type="dxa"/>
          </w:tcPr>
          <w:p w14:paraId="57D38C0B" w14:textId="77777777" w:rsidR="00B025A4" w:rsidRDefault="00B025A4">
            <w:pPr>
              <w:rPr>
                <w:sz w:val="22"/>
              </w:rPr>
            </w:pPr>
          </w:p>
        </w:tc>
        <w:tc>
          <w:tcPr>
            <w:tcW w:w="720" w:type="dxa"/>
          </w:tcPr>
          <w:p w14:paraId="69B066D9" w14:textId="77777777" w:rsidR="00B025A4" w:rsidRDefault="00B025A4">
            <w:pPr>
              <w:rPr>
                <w:sz w:val="22"/>
              </w:rPr>
            </w:pPr>
          </w:p>
        </w:tc>
        <w:tc>
          <w:tcPr>
            <w:tcW w:w="1620" w:type="dxa"/>
          </w:tcPr>
          <w:p w14:paraId="2F667F68" w14:textId="77777777" w:rsidR="00B025A4" w:rsidRDefault="00B025A4">
            <w:pPr>
              <w:rPr>
                <w:sz w:val="22"/>
              </w:rPr>
            </w:pPr>
          </w:p>
        </w:tc>
        <w:tc>
          <w:tcPr>
            <w:tcW w:w="1980" w:type="dxa"/>
          </w:tcPr>
          <w:p w14:paraId="0A3273D4" w14:textId="77777777" w:rsidR="00B025A4" w:rsidRDefault="00B025A4">
            <w:pPr>
              <w:rPr>
                <w:sz w:val="22"/>
              </w:rPr>
            </w:pPr>
          </w:p>
        </w:tc>
        <w:tc>
          <w:tcPr>
            <w:tcW w:w="863" w:type="dxa"/>
            <w:vAlign w:val="center"/>
          </w:tcPr>
          <w:p w14:paraId="4C924496" w14:textId="77777777" w:rsidR="00B025A4" w:rsidRDefault="00971F06">
            <w:pPr>
              <w:jc w:val="center"/>
              <w:rPr>
                <w:sz w:val="20"/>
              </w:rPr>
            </w:pPr>
            <w:r>
              <w:rPr>
                <w:rFonts w:hint="eastAsia"/>
                <w:sz w:val="20"/>
              </w:rPr>
              <w:t>有・無</w:t>
            </w:r>
          </w:p>
        </w:tc>
      </w:tr>
      <w:tr w:rsidR="00B025A4" w14:paraId="49120CEB" w14:textId="77777777">
        <w:trPr>
          <w:cantSplit/>
          <w:trHeight w:val="476"/>
        </w:trPr>
        <w:tc>
          <w:tcPr>
            <w:tcW w:w="598" w:type="dxa"/>
          </w:tcPr>
          <w:p w14:paraId="0D3E8D5F" w14:textId="77777777" w:rsidR="00B025A4" w:rsidRDefault="00B025A4">
            <w:pPr>
              <w:rPr>
                <w:sz w:val="22"/>
              </w:rPr>
            </w:pPr>
          </w:p>
        </w:tc>
        <w:tc>
          <w:tcPr>
            <w:tcW w:w="2921" w:type="dxa"/>
          </w:tcPr>
          <w:p w14:paraId="33C236DA" w14:textId="77777777" w:rsidR="00B025A4" w:rsidRDefault="00B025A4">
            <w:pPr>
              <w:rPr>
                <w:sz w:val="22"/>
              </w:rPr>
            </w:pPr>
          </w:p>
        </w:tc>
        <w:tc>
          <w:tcPr>
            <w:tcW w:w="720" w:type="dxa"/>
          </w:tcPr>
          <w:p w14:paraId="3CBF0BA8" w14:textId="77777777" w:rsidR="00B025A4" w:rsidRDefault="00B025A4">
            <w:pPr>
              <w:rPr>
                <w:sz w:val="22"/>
              </w:rPr>
            </w:pPr>
          </w:p>
        </w:tc>
        <w:tc>
          <w:tcPr>
            <w:tcW w:w="1620" w:type="dxa"/>
          </w:tcPr>
          <w:p w14:paraId="082F0A4B" w14:textId="77777777" w:rsidR="00B025A4" w:rsidRDefault="00B025A4">
            <w:pPr>
              <w:rPr>
                <w:sz w:val="22"/>
              </w:rPr>
            </w:pPr>
          </w:p>
        </w:tc>
        <w:tc>
          <w:tcPr>
            <w:tcW w:w="1980" w:type="dxa"/>
          </w:tcPr>
          <w:p w14:paraId="0FAAA60E" w14:textId="77777777" w:rsidR="00B025A4" w:rsidRDefault="00B025A4">
            <w:pPr>
              <w:rPr>
                <w:sz w:val="22"/>
              </w:rPr>
            </w:pPr>
          </w:p>
        </w:tc>
        <w:tc>
          <w:tcPr>
            <w:tcW w:w="863" w:type="dxa"/>
            <w:vAlign w:val="center"/>
          </w:tcPr>
          <w:p w14:paraId="20B13384" w14:textId="77777777" w:rsidR="00B025A4" w:rsidRDefault="00971F06">
            <w:pPr>
              <w:jc w:val="center"/>
              <w:rPr>
                <w:sz w:val="20"/>
              </w:rPr>
            </w:pPr>
            <w:r>
              <w:rPr>
                <w:rFonts w:hint="eastAsia"/>
                <w:sz w:val="20"/>
              </w:rPr>
              <w:t>有・無</w:t>
            </w:r>
          </w:p>
        </w:tc>
      </w:tr>
      <w:tr w:rsidR="00B025A4" w14:paraId="48C2A368" w14:textId="77777777">
        <w:trPr>
          <w:cantSplit/>
          <w:trHeight w:val="485"/>
        </w:trPr>
        <w:tc>
          <w:tcPr>
            <w:tcW w:w="598" w:type="dxa"/>
            <w:tcBorders>
              <w:bottom w:val="double" w:sz="4" w:space="0" w:color="auto"/>
            </w:tcBorders>
          </w:tcPr>
          <w:p w14:paraId="54867587" w14:textId="77777777" w:rsidR="00B025A4" w:rsidRDefault="00B025A4">
            <w:pPr>
              <w:rPr>
                <w:sz w:val="22"/>
              </w:rPr>
            </w:pPr>
          </w:p>
        </w:tc>
        <w:tc>
          <w:tcPr>
            <w:tcW w:w="2921" w:type="dxa"/>
            <w:tcBorders>
              <w:bottom w:val="double" w:sz="4" w:space="0" w:color="auto"/>
            </w:tcBorders>
          </w:tcPr>
          <w:p w14:paraId="455793EF" w14:textId="77777777" w:rsidR="00B025A4" w:rsidRDefault="00B025A4">
            <w:pPr>
              <w:rPr>
                <w:sz w:val="22"/>
              </w:rPr>
            </w:pPr>
          </w:p>
        </w:tc>
        <w:tc>
          <w:tcPr>
            <w:tcW w:w="720" w:type="dxa"/>
            <w:tcBorders>
              <w:bottom w:val="double" w:sz="4" w:space="0" w:color="auto"/>
            </w:tcBorders>
          </w:tcPr>
          <w:p w14:paraId="4BD31423" w14:textId="77777777" w:rsidR="00B025A4" w:rsidRDefault="00B025A4">
            <w:pPr>
              <w:rPr>
                <w:sz w:val="22"/>
              </w:rPr>
            </w:pPr>
          </w:p>
        </w:tc>
        <w:tc>
          <w:tcPr>
            <w:tcW w:w="1620" w:type="dxa"/>
            <w:tcBorders>
              <w:bottom w:val="double" w:sz="4" w:space="0" w:color="auto"/>
            </w:tcBorders>
          </w:tcPr>
          <w:p w14:paraId="7BB85429" w14:textId="77777777" w:rsidR="00B025A4" w:rsidRDefault="00B025A4">
            <w:pPr>
              <w:rPr>
                <w:sz w:val="22"/>
              </w:rPr>
            </w:pPr>
          </w:p>
        </w:tc>
        <w:tc>
          <w:tcPr>
            <w:tcW w:w="1980" w:type="dxa"/>
            <w:tcBorders>
              <w:bottom w:val="double" w:sz="4" w:space="0" w:color="auto"/>
            </w:tcBorders>
          </w:tcPr>
          <w:p w14:paraId="698193BD" w14:textId="77777777" w:rsidR="00B025A4" w:rsidRDefault="00B025A4">
            <w:pPr>
              <w:rPr>
                <w:sz w:val="22"/>
              </w:rPr>
            </w:pPr>
          </w:p>
        </w:tc>
        <w:tc>
          <w:tcPr>
            <w:tcW w:w="863" w:type="dxa"/>
            <w:tcBorders>
              <w:bottom w:val="double" w:sz="4" w:space="0" w:color="auto"/>
            </w:tcBorders>
            <w:vAlign w:val="center"/>
          </w:tcPr>
          <w:p w14:paraId="2B0DBAC3" w14:textId="77777777" w:rsidR="00B025A4" w:rsidRDefault="00971F06">
            <w:pPr>
              <w:jc w:val="center"/>
              <w:rPr>
                <w:sz w:val="20"/>
              </w:rPr>
            </w:pPr>
            <w:r>
              <w:rPr>
                <w:rFonts w:hint="eastAsia"/>
                <w:sz w:val="20"/>
              </w:rPr>
              <w:t>有・無</w:t>
            </w:r>
          </w:p>
        </w:tc>
      </w:tr>
      <w:tr w:rsidR="00B025A4" w14:paraId="2390757B" w14:textId="77777777">
        <w:trPr>
          <w:cantSplit/>
          <w:trHeight w:val="462"/>
        </w:trPr>
        <w:tc>
          <w:tcPr>
            <w:tcW w:w="5859" w:type="dxa"/>
            <w:gridSpan w:val="4"/>
            <w:tcBorders>
              <w:top w:val="double" w:sz="4" w:space="0" w:color="auto"/>
            </w:tcBorders>
            <w:vAlign w:val="center"/>
          </w:tcPr>
          <w:p w14:paraId="6E039B14" w14:textId="77777777" w:rsidR="00B025A4" w:rsidRDefault="00971F06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合　計　支　出　金　額</w:t>
            </w:r>
          </w:p>
        </w:tc>
        <w:tc>
          <w:tcPr>
            <w:tcW w:w="1980" w:type="dxa"/>
            <w:tcBorders>
              <w:top w:val="double" w:sz="4" w:space="0" w:color="auto"/>
            </w:tcBorders>
          </w:tcPr>
          <w:p w14:paraId="1B61475A" w14:textId="77777777" w:rsidR="00B025A4" w:rsidRDefault="00B025A4">
            <w:pPr>
              <w:rPr>
                <w:sz w:val="22"/>
              </w:rPr>
            </w:pPr>
          </w:p>
        </w:tc>
        <w:tc>
          <w:tcPr>
            <w:tcW w:w="863" w:type="dxa"/>
            <w:tcBorders>
              <w:tr2bl w:val="single" w:sz="4" w:space="0" w:color="auto"/>
            </w:tcBorders>
          </w:tcPr>
          <w:p w14:paraId="7DFB0F8C" w14:textId="77777777" w:rsidR="00B025A4" w:rsidRDefault="00B025A4">
            <w:pPr>
              <w:rPr>
                <w:sz w:val="22"/>
              </w:rPr>
            </w:pPr>
          </w:p>
        </w:tc>
      </w:tr>
    </w:tbl>
    <w:p w14:paraId="77F7C0D4" w14:textId="77777777" w:rsidR="00B025A4" w:rsidRDefault="00971F06">
      <w:pPr>
        <w:spacing w:line="240" w:lineRule="exact"/>
        <w:rPr>
          <w:rFonts w:ascii="ＭＳ ゴシック" w:eastAsia="ＭＳ ゴシック" w:hAnsi="ＭＳ ゴシック"/>
          <w:sz w:val="18"/>
        </w:rPr>
      </w:pPr>
      <w:r>
        <w:rPr>
          <w:rFonts w:ascii="ＭＳ ゴシック" w:eastAsia="ＭＳ ゴシック" w:hAnsi="ＭＳ ゴシック" w:hint="eastAsia"/>
          <w:sz w:val="18"/>
        </w:rPr>
        <w:t>*領収書欄はどちらかを○で囲んでください。また、領収書はコピーで結構です。</w:t>
      </w:r>
    </w:p>
    <w:p w14:paraId="76AD7A5A" w14:textId="77777777" w:rsidR="00B025A4" w:rsidRDefault="00971F06">
      <w:pPr>
        <w:spacing w:line="240" w:lineRule="exact"/>
        <w:rPr>
          <w:sz w:val="18"/>
        </w:rPr>
      </w:pPr>
      <w:r>
        <w:rPr>
          <w:rFonts w:ascii="ＭＳ ゴシック" w:eastAsia="ＭＳ ゴシック" w:hAnsi="ＭＳ ゴシック" w:hint="eastAsia"/>
          <w:sz w:val="18"/>
        </w:rPr>
        <w:t>主要なもの、金額の大きいものには必ず添付してください。添付不可能な場合は別紙に理由をお書きください。</w:t>
      </w:r>
    </w:p>
    <w:sectPr w:rsidR="00B025A4">
      <w:pgSz w:w="11906" w:h="16838" w:code="9"/>
      <w:pgMar w:top="851" w:right="851" w:bottom="851" w:left="1418" w:header="851" w:footer="992" w:gutter="0"/>
      <w:cols w:space="425"/>
      <w:docGrid w:type="linesAndChars" w:linePitch="326" w:charSpace="-491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D179DC"/>
    <w:multiLevelType w:val="singleLevel"/>
    <w:tmpl w:val="9AF08160"/>
    <w:lvl w:ilvl="0">
      <w:numFmt w:val="bullet"/>
      <w:lvlText w:val="＊"/>
      <w:lvlJc w:val="left"/>
      <w:pPr>
        <w:tabs>
          <w:tab w:val="num" w:pos="4440"/>
        </w:tabs>
        <w:ind w:left="4440" w:hanging="150"/>
      </w:pPr>
      <w:rPr>
        <w:rFonts w:ascii="ＭＳ 明朝" w:hint="eastAsia"/>
      </w:rPr>
    </w:lvl>
  </w:abstractNum>
  <w:num w:numId="1" w16cid:durableId="3774328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dirty"/>
  <w:attachedTemplate r:id="rId1"/>
  <w:revisionView w:inkAnnotations="0"/>
  <w:defaultTabStop w:val="851"/>
  <w:drawingGridHorizontalSpacing w:val="215"/>
  <w:drawingGridVerticalSpacing w:val="163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4077"/>
    <w:rsid w:val="00137E01"/>
    <w:rsid w:val="0020070A"/>
    <w:rsid w:val="00294077"/>
    <w:rsid w:val="00971F06"/>
    <w:rsid w:val="00B025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26584384"/>
  <w15:chartTrackingRefBased/>
  <w15:docId w15:val="{DBF4A7B6-4E3B-4A5A-A427-B4835E7811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semiHidden/>
    <w:pPr>
      <w:jc w:val="center"/>
    </w:pPr>
    <w:rPr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Microsoft%20Office\root\Templates\1041\NEWDOC.DOT" TargetMode="Externa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A8A20E405E7F994DB9AFFDAE1BBE7C33" ma:contentTypeVersion="9" ma:contentTypeDescription="新しいドキュメントを作成します。" ma:contentTypeScope="" ma:versionID="058821624a90b0325cc57bcc56899b17">
  <xsd:schema xmlns:xsd="http://www.w3.org/2001/XMLSchema" xmlns:xs="http://www.w3.org/2001/XMLSchema" xmlns:p="http://schemas.microsoft.com/office/2006/metadata/properties" xmlns:ns3="8bd375e4-056a-486b-a3c1-f1d2a6a4684a" xmlns:ns4="2755e087-5f2d-43f8-ae4b-bfb9b1cb0193" targetNamespace="http://schemas.microsoft.com/office/2006/metadata/properties" ma:root="true" ma:fieldsID="db0562311a9971464bb586b71ee2c124" ns3:_="" ns4:_="">
    <xsd:import namespace="8bd375e4-056a-486b-a3c1-f1d2a6a4684a"/>
    <xsd:import namespace="2755e087-5f2d-43f8-ae4b-bfb9b1cb0193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EventHashCode" minOccurs="0"/>
                <xsd:element ref="ns4:MediaServiceGenerationTime" minOccurs="0"/>
                <xsd:element ref="ns4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d375e4-056a-486b-a3c1-f1d2a6a4684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共有相手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共有相手の詳細情報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共有のヒントのハッシュ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55e087-5f2d-43f8-ae4b-bfb9b1cb019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BE1B0E0-1219-40F5-B2FF-5FFD79791A6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88BD876-4ED7-4253-B4DC-CA4E4131118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F4CB4DF-B714-43E9-82B8-30E9CEC2D3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bd375e4-056a-486b-a3c1-f1d2a6a4684a"/>
    <ds:schemaRef ds:uri="2755e087-5f2d-43f8-ae4b-bfb9b1cb019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NEWDOC.DOT</Template>
  <TotalTime>5</TotalTime>
  <Pages>1</Pages>
  <Words>217</Words>
  <Characters>1242</Characters>
  <Application>Microsoft Office Word</Application>
  <DocSecurity>0</DocSecurity>
  <Lines>10</Lines>
  <Paragraphs>2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様式（１）　　　　　　　　　　　　　　　　　　　　　　　　　　　　　　申請受付</vt:lpstr>
      <vt:lpstr>様式（１）　　　　　　　　　　　　　　　　　　　　　　　　　　　　　　申請受付</vt:lpstr>
    </vt:vector>
  </TitlesOfParts>
  <Company/>
  <LinksUpToDate>false</LinksUpToDate>
  <CharactersWithSpaces>1457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様式（１）　　　　　　　　　　　　　　　　　　　　　　　　　　　　　　申請受付</dc:title>
  <dc:subject/>
  <dc:creator>泉科学技術振興財団</dc:creator>
  <cp:keywords/>
  <cp:lastModifiedBy>木澤 義一</cp:lastModifiedBy>
  <cp:revision>4</cp:revision>
  <cp:lastPrinted>2008-12-04T00:55:00Z</cp:lastPrinted>
  <dcterms:created xsi:type="dcterms:W3CDTF">2024-01-09T02:02:00Z</dcterms:created>
  <dcterms:modified xsi:type="dcterms:W3CDTF">2024-03-12T06:33:00Z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0x010100A8A20E405E7F994DB9AFFDAE1BBE7C33</vt:lpwstr>
  </property>
</Properties>
</file>