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65A7F" w14:textId="6BEB95BB" w:rsidR="007100A1" w:rsidRPr="00A016D7" w:rsidRDefault="00AB4114" w:rsidP="007100A1">
      <w:pPr>
        <w:ind w:left="7372" w:hanging="7372"/>
        <w:rPr>
          <w:szCs w:val="21"/>
        </w:rPr>
      </w:pPr>
      <w:bookmarkStart w:id="0" w:name="_Hlk160634368"/>
      <w:r w:rsidRPr="00A016D7">
        <w:rPr>
          <w:rFonts w:hint="eastAsia"/>
          <w:szCs w:val="21"/>
        </w:rPr>
        <w:t>（研究助成申請書）</w:t>
      </w:r>
    </w:p>
    <w:bookmarkEnd w:id="0"/>
    <w:p w14:paraId="6840F984" w14:textId="0D8F81E1" w:rsidR="003A7EC0" w:rsidRDefault="003A7EC0" w:rsidP="007100A1">
      <w:pPr>
        <w:ind w:left="7372" w:hanging="7372"/>
        <w:rPr>
          <w:sz w:val="22"/>
        </w:rPr>
      </w:pPr>
      <w:r w:rsidRPr="007F449C">
        <w:rPr>
          <w:rFonts w:hint="eastAsia"/>
          <w:sz w:val="22"/>
        </w:rPr>
        <w:t xml:space="preserve">　　　　</w:t>
      </w:r>
      <w:r>
        <w:rPr>
          <w:rFonts w:hint="eastAsia"/>
        </w:rPr>
        <w:t xml:space="preserve">　　　　　　　　　　　　　</w:t>
      </w:r>
      <w:r w:rsidRPr="00AB4114">
        <w:rPr>
          <w:rFonts w:hint="eastAsia"/>
          <w:b/>
          <w:bCs/>
          <w:spacing w:val="71"/>
          <w:w w:val="97"/>
          <w:kern w:val="0"/>
          <w:sz w:val="28"/>
          <w:fitText w:val="1930" w:id="-1833243902"/>
        </w:rPr>
        <w:t>研究計画</w:t>
      </w:r>
      <w:r w:rsidRPr="00AB4114">
        <w:rPr>
          <w:rFonts w:hint="eastAsia"/>
          <w:b/>
          <w:bCs/>
          <w:w w:val="97"/>
          <w:kern w:val="0"/>
          <w:sz w:val="28"/>
          <w:fitText w:val="1930" w:id="-1833243902"/>
        </w:rPr>
        <w:t>書</w:t>
      </w:r>
      <w:r>
        <w:rPr>
          <w:rFonts w:hint="eastAsia"/>
          <w:b/>
        </w:rPr>
        <w:t xml:space="preserve">　　＜１＞　　　　　　　　　　　　　　　</w:t>
      </w: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3A7EC0" w14:paraId="6840F988" w14:textId="77777777" w:rsidTr="003D0B65">
        <w:trPr>
          <w:trHeight w:hRule="exact" w:val="1134"/>
        </w:trPr>
        <w:tc>
          <w:tcPr>
            <w:tcW w:w="9835" w:type="dxa"/>
          </w:tcPr>
          <w:p w14:paraId="6840F985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申請者氏名</w:t>
            </w:r>
          </w:p>
          <w:p w14:paraId="6840F987" w14:textId="3BE85157" w:rsidR="003A7EC0" w:rsidRDefault="003A7EC0" w:rsidP="003D0B65">
            <w:pPr>
              <w:spacing w:beforeLines="50" w:before="142" w:line="480" w:lineRule="auto"/>
              <w:ind w:leftChars="166" w:left="321"/>
              <w:rPr>
                <w:sz w:val="22"/>
              </w:rPr>
            </w:pPr>
          </w:p>
        </w:tc>
      </w:tr>
      <w:tr w:rsidR="003A7EC0" w14:paraId="6840F996" w14:textId="77777777" w:rsidTr="004D5F7E">
        <w:trPr>
          <w:trHeight w:val="942"/>
        </w:trPr>
        <w:tc>
          <w:tcPr>
            <w:tcW w:w="9835" w:type="dxa"/>
          </w:tcPr>
          <w:p w14:paraId="6840F991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自宅</w:t>
            </w:r>
          </w:p>
          <w:p w14:paraId="6840F992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〒</w:t>
            </w:r>
          </w:p>
          <w:p w14:paraId="6840F993" w14:textId="77777777" w:rsidR="003A7EC0" w:rsidRDefault="003A7EC0" w:rsidP="003D0B65">
            <w:pPr>
              <w:ind w:firstLineChars="158" w:firstLine="321"/>
              <w:rPr>
                <w:sz w:val="22"/>
              </w:rPr>
            </w:pPr>
          </w:p>
          <w:p w14:paraId="6840F994" w14:textId="77777777" w:rsidR="003A7EC0" w:rsidRDefault="003A7EC0" w:rsidP="003D0B65">
            <w:pPr>
              <w:ind w:firstLineChars="158" w:firstLine="321"/>
              <w:rPr>
                <w:sz w:val="22"/>
              </w:rPr>
            </w:pPr>
          </w:p>
          <w:p w14:paraId="6840F995" w14:textId="77777777" w:rsidR="003A7EC0" w:rsidRDefault="003A7EC0" w:rsidP="003D0B65">
            <w:pPr>
              <w:ind w:firstLineChars="158" w:firstLine="321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電話　　　　　　　　　　　　　　　　　　　　　</w:t>
            </w:r>
            <w:r>
              <w:rPr>
                <w:rFonts w:hint="eastAsia"/>
                <w:sz w:val="22"/>
              </w:rPr>
              <w:t>FAX</w:t>
            </w:r>
          </w:p>
        </w:tc>
      </w:tr>
      <w:tr w:rsidR="003A7EC0" w14:paraId="6840F99A" w14:textId="77777777" w:rsidTr="004D5F7E">
        <w:trPr>
          <w:trHeight w:val="942"/>
        </w:trPr>
        <w:tc>
          <w:tcPr>
            <w:tcW w:w="9835" w:type="dxa"/>
          </w:tcPr>
          <w:p w14:paraId="6840F997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最終学歴</w:t>
            </w:r>
          </w:p>
          <w:p w14:paraId="37E4256B" w14:textId="77777777" w:rsidR="003D0B65" w:rsidRDefault="003D0B65" w:rsidP="003D0B65">
            <w:pPr>
              <w:spacing w:beforeLines="50" w:before="142" w:line="360" w:lineRule="auto"/>
              <w:ind w:firstLineChars="158" w:firstLine="321"/>
              <w:rPr>
                <w:sz w:val="22"/>
              </w:rPr>
            </w:pPr>
          </w:p>
          <w:p w14:paraId="6840F999" w14:textId="4350F48D" w:rsidR="003A7EC0" w:rsidRDefault="003A7EC0" w:rsidP="003D0B65">
            <w:pPr>
              <w:spacing w:line="48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C6267F">
              <w:rPr>
                <w:rFonts w:hint="eastAsia"/>
                <w:sz w:val="22"/>
              </w:rPr>
              <w:t xml:space="preserve"> </w:t>
            </w:r>
            <w:r w:rsidR="00C6267F">
              <w:rPr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年　　　月</w:t>
            </w:r>
          </w:p>
        </w:tc>
      </w:tr>
      <w:tr w:rsidR="003A7EC0" w14:paraId="6840F99F" w14:textId="77777777" w:rsidTr="004D5F7E">
        <w:trPr>
          <w:trHeight w:val="942"/>
        </w:trPr>
        <w:tc>
          <w:tcPr>
            <w:tcW w:w="9835" w:type="dxa"/>
          </w:tcPr>
          <w:p w14:paraId="6840F99B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学位</w:t>
            </w:r>
          </w:p>
          <w:p w14:paraId="6840F99C" w14:textId="77777777" w:rsidR="003A7EC0" w:rsidRDefault="003A7EC0" w:rsidP="003D0B65">
            <w:pPr>
              <w:spacing w:beforeLines="50" w:before="142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大学　　　　　　　　博士（　　　　　　　年　取得）</w:t>
            </w:r>
          </w:p>
          <w:p w14:paraId="6840F99D" w14:textId="77777777" w:rsidR="003A7EC0" w:rsidRDefault="003A7EC0" w:rsidP="003D0B65">
            <w:pPr>
              <w:spacing w:beforeLines="50" w:before="142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論文課題：</w:t>
            </w:r>
          </w:p>
          <w:p w14:paraId="4406AC80" w14:textId="77777777" w:rsidR="004D5F7E" w:rsidRDefault="004D5F7E" w:rsidP="001856B0">
            <w:pPr>
              <w:spacing w:line="360" w:lineRule="auto"/>
              <w:rPr>
                <w:sz w:val="22"/>
              </w:rPr>
            </w:pPr>
          </w:p>
          <w:p w14:paraId="5EEF88C1" w14:textId="77777777" w:rsidR="004D5F7E" w:rsidRDefault="004D5F7E" w:rsidP="001856B0">
            <w:pPr>
              <w:spacing w:line="360" w:lineRule="auto"/>
              <w:rPr>
                <w:sz w:val="22"/>
              </w:rPr>
            </w:pPr>
          </w:p>
          <w:p w14:paraId="06F3115C" w14:textId="77777777" w:rsidR="004D5F7E" w:rsidRDefault="004D5F7E" w:rsidP="001856B0">
            <w:pPr>
              <w:spacing w:line="360" w:lineRule="auto"/>
              <w:rPr>
                <w:sz w:val="22"/>
              </w:rPr>
            </w:pPr>
          </w:p>
          <w:p w14:paraId="6840F99E" w14:textId="77777777" w:rsidR="003A7EC0" w:rsidRDefault="003A7EC0" w:rsidP="001856B0">
            <w:pPr>
              <w:spacing w:line="360" w:lineRule="auto"/>
              <w:rPr>
                <w:sz w:val="22"/>
              </w:rPr>
            </w:pPr>
          </w:p>
        </w:tc>
      </w:tr>
      <w:tr w:rsidR="003A7EC0" w14:paraId="6840F9A8" w14:textId="77777777" w:rsidTr="004D5F7E">
        <w:trPr>
          <w:trHeight w:val="942"/>
        </w:trPr>
        <w:tc>
          <w:tcPr>
            <w:tcW w:w="9835" w:type="dxa"/>
          </w:tcPr>
          <w:p w14:paraId="6840F9A0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研究歴（主な職歴）</w:t>
            </w:r>
          </w:p>
          <w:p w14:paraId="6840F9A1" w14:textId="77777777" w:rsidR="003A7EC0" w:rsidRDefault="003A7EC0">
            <w:pPr>
              <w:rPr>
                <w:sz w:val="22"/>
              </w:rPr>
            </w:pPr>
          </w:p>
          <w:p w14:paraId="6840F9A2" w14:textId="77777777" w:rsidR="003A7EC0" w:rsidRDefault="003A7EC0">
            <w:pPr>
              <w:rPr>
                <w:sz w:val="22"/>
              </w:rPr>
            </w:pPr>
          </w:p>
          <w:p w14:paraId="6840F9A3" w14:textId="77777777" w:rsidR="003A7EC0" w:rsidRDefault="003A7EC0">
            <w:pPr>
              <w:rPr>
                <w:sz w:val="22"/>
              </w:rPr>
            </w:pPr>
          </w:p>
          <w:p w14:paraId="6840F9A4" w14:textId="77777777" w:rsidR="003A7EC0" w:rsidRDefault="003A7EC0">
            <w:pPr>
              <w:rPr>
                <w:sz w:val="22"/>
              </w:rPr>
            </w:pPr>
          </w:p>
          <w:p w14:paraId="6840F9A5" w14:textId="77777777" w:rsidR="003A7EC0" w:rsidRDefault="003A7EC0">
            <w:pPr>
              <w:rPr>
                <w:sz w:val="22"/>
              </w:rPr>
            </w:pPr>
          </w:p>
          <w:p w14:paraId="6840F9A6" w14:textId="77777777" w:rsidR="003A7EC0" w:rsidRDefault="003A7EC0">
            <w:pPr>
              <w:rPr>
                <w:sz w:val="22"/>
              </w:rPr>
            </w:pPr>
          </w:p>
          <w:p w14:paraId="5A655D13" w14:textId="77777777" w:rsidR="003A7EC0" w:rsidRDefault="003A7EC0">
            <w:pPr>
              <w:rPr>
                <w:sz w:val="22"/>
              </w:rPr>
            </w:pPr>
          </w:p>
          <w:p w14:paraId="77DE0A4D" w14:textId="77777777" w:rsidR="004D5F7E" w:rsidRDefault="004D5F7E">
            <w:pPr>
              <w:rPr>
                <w:sz w:val="22"/>
              </w:rPr>
            </w:pPr>
          </w:p>
          <w:p w14:paraId="19623E63" w14:textId="77777777" w:rsidR="004D5F7E" w:rsidRDefault="004D5F7E">
            <w:pPr>
              <w:rPr>
                <w:sz w:val="22"/>
              </w:rPr>
            </w:pPr>
          </w:p>
          <w:p w14:paraId="46DDDFDD" w14:textId="77777777" w:rsidR="004D5F7E" w:rsidRDefault="004D5F7E">
            <w:pPr>
              <w:rPr>
                <w:sz w:val="22"/>
              </w:rPr>
            </w:pPr>
          </w:p>
          <w:p w14:paraId="1FEA721E" w14:textId="77777777" w:rsidR="004D5F7E" w:rsidRDefault="004D5F7E">
            <w:pPr>
              <w:rPr>
                <w:sz w:val="22"/>
              </w:rPr>
            </w:pPr>
          </w:p>
          <w:p w14:paraId="35BE0A1A" w14:textId="77777777" w:rsidR="004D5F7E" w:rsidRDefault="004D5F7E">
            <w:pPr>
              <w:rPr>
                <w:sz w:val="22"/>
              </w:rPr>
            </w:pPr>
          </w:p>
          <w:p w14:paraId="60C33D39" w14:textId="77777777" w:rsidR="004D5F7E" w:rsidRDefault="004D5F7E">
            <w:pPr>
              <w:rPr>
                <w:sz w:val="22"/>
              </w:rPr>
            </w:pPr>
          </w:p>
          <w:p w14:paraId="6840F9A7" w14:textId="77777777" w:rsidR="004D5F7E" w:rsidRDefault="004D5F7E">
            <w:pPr>
              <w:rPr>
                <w:sz w:val="22"/>
              </w:rPr>
            </w:pPr>
          </w:p>
        </w:tc>
      </w:tr>
      <w:tr w:rsidR="003A7EC0" w14:paraId="6840F9AA" w14:textId="77777777" w:rsidTr="004D5F7E">
        <w:trPr>
          <w:trHeight w:val="942"/>
        </w:trPr>
        <w:tc>
          <w:tcPr>
            <w:tcW w:w="9835" w:type="dxa"/>
          </w:tcPr>
          <w:p w14:paraId="6CC2C067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所属学会</w:t>
            </w:r>
          </w:p>
          <w:p w14:paraId="19BB572A" w14:textId="77777777" w:rsidR="004D5F7E" w:rsidRDefault="004D5F7E">
            <w:pPr>
              <w:rPr>
                <w:sz w:val="22"/>
              </w:rPr>
            </w:pPr>
          </w:p>
          <w:p w14:paraId="300FA7B8" w14:textId="77777777" w:rsidR="004D5F7E" w:rsidRDefault="004D5F7E">
            <w:pPr>
              <w:rPr>
                <w:sz w:val="22"/>
              </w:rPr>
            </w:pPr>
          </w:p>
          <w:p w14:paraId="5A655DE9" w14:textId="77777777" w:rsidR="004D5F7E" w:rsidRDefault="004D5F7E">
            <w:pPr>
              <w:rPr>
                <w:sz w:val="22"/>
              </w:rPr>
            </w:pPr>
          </w:p>
          <w:p w14:paraId="488814E9" w14:textId="77777777" w:rsidR="004D5F7E" w:rsidRDefault="004D5F7E">
            <w:pPr>
              <w:rPr>
                <w:sz w:val="22"/>
              </w:rPr>
            </w:pPr>
          </w:p>
          <w:p w14:paraId="6AAB7202" w14:textId="77777777" w:rsidR="004D5F7E" w:rsidRDefault="004D5F7E">
            <w:pPr>
              <w:rPr>
                <w:sz w:val="22"/>
              </w:rPr>
            </w:pPr>
          </w:p>
          <w:p w14:paraId="4522D309" w14:textId="77777777" w:rsidR="004D5F7E" w:rsidRDefault="004D5F7E">
            <w:pPr>
              <w:rPr>
                <w:sz w:val="22"/>
              </w:rPr>
            </w:pPr>
          </w:p>
          <w:p w14:paraId="775FE507" w14:textId="77777777" w:rsidR="004D5F7E" w:rsidRDefault="004D5F7E">
            <w:pPr>
              <w:rPr>
                <w:sz w:val="22"/>
              </w:rPr>
            </w:pPr>
          </w:p>
          <w:p w14:paraId="668A1894" w14:textId="77777777" w:rsidR="004D5F7E" w:rsidRDefault="004D5F7E">
            <w:pPr>
              <w:rPr>
                <w:sz w:val="22"/>
              </w:rPr>
            </w:pPr>
          </w:p>
          <w:p w14:paraId="0D1CD4A8" w14:textId="77777777" w:rsidR="004D5F7E" w:rsidRDefault="004D5F7E">
            <w:pPr>
              <w:rPr>
                <w:sz w:val="22"/>
              </w:rPr>
            </w:pPr>
          </w:p>
          <w:p w14:paraId="5CB2E5D3" w14:textId="77777777" w:rsidR="004D5F7E" w:rsidRDefault="004D5F7E">
            <w:pPr>
              <w:rPr>
                <w:sz w:val="22"/>
              </w:rPr>
            </w:pPr>
          </w:p>
          <w:p w14:paraId="4CC31FBE" w14:textId="77777777" w:rsidR="00EC37FC" w:rsidRDefault="00EC37FC">
            <w:pPr>
              <w:rPr>
                <w:sz w:val="22"/>
              </w:rPr>
            </w:pPr>
          </w:p>
          <w:p w14:paraId="6840F9A9" w14:textId="77777777" w:rsidR="00EC37FC" w:rsidRDefault="00EC37FC">
            <w:pPr>
              <w:rPr>
                <w:sz w:val="22"/>
              </w:rPr>
            </w:pPr>
          </w:p>
        </w:tc>
      </w:tr>
    </w:tbl>
    <w:p w14:paraId="6840F9BB" w14:textId="65A9B10C" w:rsidR="003A7EC0" w:rsidRDefault="003A7EC0" w:rsidP="00306A9A">
      <w:pPr>
        <w:rPr>
          <w:b/>
        </w:rPr>
      </w:pPr>
      <w:r w:rsidRPr="00306A9A">
        <w:rPr>
          <w:rFonts w:hint="eastAsia"/>
          <w:bCs/>
        </w:rPr>
        <w:t xml:space="preserve">　</w:t>
      </w:r>
      <w:r>
        <w:rPr>
          <w:rFonts w:hint="eastAsia"/>
          <w:b/>
        </w:rPr>
        <w:t xml:space="preserve">　　　　　　　　　　　　　　</w:t>
      </w:r>
      <w:r w:rsidR="00306A9A">
        <w:rPr>
          <w:rFonts w:hint="eastAsia"/>
          <w:b/>
        </w:rPr>
        <w:t xml:space="preserve">                                  </w:t>
      </w:r>
      <w:r>
        <w:rPr>
          <w:rFonts w:hint="eastAsia"/>
          <w:b/>
        </w:rPr>
        <w:t xml:space="preserve">　</w:t>
      </w:r>
      <w:r>
        <w:rPr>
          <w:rFonts w:hint="eastAsia"/>
          <w:sz w:val="16"/>
        </w:rPr>
        <w:t>（公財）泉科学技術振興財団</w:t>
      </w:r>
      <w:r w:rsidR="00C717FA">
        <w:rPr>
          <w:rFonts w:hint="eastAsia"/>
          <w:sz w:val="16"/>
        </w:rPr>
        <w:t xml:space="preserve">  </w:t>
      </w:r>
      <w:r w:rsidR="00C717FA"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1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p w14:paraId="1A0127F5" w14:textId="52DCCEC4" w:rsidR="004D5F7E" w:rsidRDefault="003A7EC0" w:rsidP="003D0B65">
      <w:pPr>
        <w:ind w:firstLineChars="400" w:firstLine="773"/>
        <w:jc w:val="left"/>
      </w:pPr>
      <w:r>
        <w:rPr>
          <w:rFonts w:hint="eastAsia"/>
        </w:rPr>
        <w:t xml:space="preserve">　　　　　　　　　　　　　　　　　　　　　　　　　　　　　　　　　　</w:t>
      </w:r>
      <w:r w:rsidR="004D5F7E">
        <w:br w:type="page"/>
      </w:r>
    </w:p>
    <w:p w14:paraId="517645DF" w14:textId="77777777" w:rsidR="007F449C" w:rsidRDefault="007F449C">
      <w:pPr>
        <w:ind w:firstLineChars="400" w:firstLine="813"/>
        <w:rPr>
          <w:sz w:val="22"/>
        </w:rPr>
      </w:pPr>
    </w:p>
    <w:p w14:paraId="6840F9BD" w14:textId="7AAF198C" w:rsidR="003A7EC0" w:rsidRPr="00A016D7" w:rsidRDefault="00AB4114" w:rsidP="00AB4114">
      <w:pPr>
        <w:jc w:val="left"/>
      </w:pPr>
      <w:bookmarkStart w:id="1" w:name="_Hlk160634478"/>
      <w:r w:rsidRPr="00A016D7">
        <w:rPr>
          <w:rFonts w:hint="eastAsia"/>
        </w:rPr>
        <w:t>（研究助成申請書）</w:t>
      </w:r>
    </w:p>
    <w:bookmarkEnd w:id="1"/>
    <w:p w14:paraId="6840F9BE" w14:textId="77777777" w:rsidR="003A7EC0" w:rsidRDefault="003A7EC0">
      <w:pPr>
        <w:ind w:firstLineChars="400" w:firstLine="773"/>
        <w:rPr>
          <w:sz w:val="22"/>
        </w:rPr>
      </w:pPr>
      <w:r>
        <w:rPr>
          <w:rFonts w:hint="eastAsia"/>
        </w:rPr>
        <w:t xml:space="preserve">　　　　　　　　　　　　</w:t>
      </w:r>
      <w:r w:rsidRPr="00AB4114">
        <w:rPr>
          <w:rFonts w:hint="eastAsia"/>
          <w:b/>
          <w:bCs/>
          <w:spacing w:val="71"/>
          <w:w w:val="97"/>
          <w:kern w:val="0"/>
          <w:sz w:val="28"/>
          <w:fitText w:val="1930" w:id="-68454144"/>
        </w:rPr>
        <w:t>研究計画</w:t>
      </w:r>
      <w:r w:rsidRPr="00AB4114">
        <w:rPr>
          <w:rFonts w:hint="eastAsia"/>
          <w:b/>
          <w:bCs/>
          <w:w w:val="97"/>
          <w:kern w:val="0"/>
          <w:sz w:val="28"/>
          <w:fitText w:val="1930" w:id="-68454144"/>
        </w:rPr>
        <w:t>書</w:t>
      </w:r>
      <w:r>
        <w:rPr>
          <w:rFonts w:hint="eastAsia"/>
          <w:b/>
        </w:rPr>
        <w:t xml:space="preserve">　　＜２＞　　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6"/>
      </w:tblGrid>
      <w:tr w:rsidR="003A7EC0" w14:paraId="6840F9F4" w14:textId="77777777">
        <w:trPr>
          <w:trHeight w:val="13644"/>
        </w:trPr>
        <w:tc>
          <w:tcPr>
            <w:tcW w:w="9936" w:type="dxa"/>
          </w:tcPr>
          <w:p w14:paraId="6840F9BF" w14:textId="77777777" w:rsidR="003A7EC0" w:rsidRDefault="003A7EC0">
            <w:pPr>
              <w:spacing w:line="160" w:lineRule="exact"/>
              <w:rPr>
                <w:sz w:val="22"/>
              </w:rPr>
            </w:pPr>
          </w:p>
          <w:p w14:paraId="6840F9C0" w14:textId="77777777" w:rsidR="003A7EC0" w:rsidRPr="007C1B4C" w:rsidRDefault="003A7EC0">
            <w:pPr>
              <w:ind w:left="36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 xml:space="preserve">　研究材料の目的（用途）を次の項目から</w:t>
            </w:r>
            <w:r w:rsidR="00325C9D">
              <w:rPr>
                <w:rFonts w:hint="eastAsia"/>
              </w:rPr>
              <w:t>一つ</w:t>
            </w:r>
            <w:r w:rsidRPr="007C1B4C">
              <w:rPr>
                <w:rFonts w:hint="eastAsia"/>
              </w:rPr>
              <w:t xml:space="preserve">選んで、高度機能との関連を明確に記述してください。　</w:t>
            </w:r>
          </w:p>
          <w:p w14:paraId="6840F9C1" w14:textId="77777777" w:rsidR="003E38D1" w:rsidRDefault="007F449C">
            <w:pPr>
              <w:ind w:left="480"/>
              <w:rPr>
                <w:sz w:val="20"/>
              </w:rPr>
            </w:pPr>
            <w:r w:rsidRPr="007C1B4C">
              <w:rPr>
                <w:rFonts w:hint="eastAsia"/>
                <w:sz w:val="20"/>
              </w:rPr>
              <w:t xml:space="preserve">　○エネルギー材料　　○環境材料　　○電子情報材料</w:t>
            </w:r>
            <w:r w:rsidR="00AD1CC3" w:rsidRPr="007C1B4C">
              <w:rPr>
                <w:rFonts w:hint="eastAsia"/>
                <w:sz w:val="20"/>
              </w:rPr>
              <w:t xml:space="preserve">　　○機械・構造材料</w:t>
            </w:r>
            <w:r w:rsidR="003E38D1">
              <w:rPr>
                <w:rFonts w:hint="eastAsia"/>
                <w:sz w:val="20"/>
              </w:rPr>
              <w:t xml:space="preserve">　　○生体・医用材料</w:t>
            </w:r>
          </w:p>
          <w:p w14:paraId="6840F9C2" w14:textId="77777777" w:rsidR="003A7EC0" w:rsidRDefault="003E38D1">
            <w:pPr>
              <w:ind w:left="480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</w:t>
            </w:r>
            <w:r w:rsidR="007F449C"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>その</w:t>
            </w:r>
            <w:r w:rsidR="00D15D73">
              <w:rPr>
                <w:rFonts w:hint="eastAsia"/>
                <w:sz w:val="20"/>
              </w:rPr>
              <w:t>他（具体的に</w:t>
            </w:r>
            <w:r w:rsidR="003A7EC0">
              <w:rPr>
                <w:rFonts w:hint="eastAsia"/>
                <w:sz w:val="20"/>
              </w:rPr>
              <w:t>）</w:t>
            </w:r>
          </w:p>
          <w:p w14:paraId="6840F9C3" w14:textId="77777777" w:rsidR="003A7EC0" w:rsidRDefault="003808DD">
            <w:pPr>
              <w:rPr>
                <w:sz w:val="22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840FACB" wp14:editId="6840FACC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99695</wp:posOffset>
                      </wp:positionV>
                      <wp:extent cx="3089275" cy="180975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92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40FAD5" w14:textId="77777777" w:rsidR="00A33CF5" w:rsidRDefault="00A33C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項目記入欄：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40FA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29.05pt;margin-top:7.85pt;width:243.25pt;height:1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">
                      <v:textbox inset="5.85pt,.7pt,5.85pt,.7pt">
                        <w:txbxContent>
                          <w:p w14:paraId="6840FAD5" w14:textId="77777777" w:rsidR="00A33CF5" w:rsidRDefault="00A33CF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項目記入欄：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40F9C4" w14:textId="77777777" w:rsidR="003A7EC0" w:rsidRDefault="003A7EC0">
            <w:pPr>
              <w:ind w:firstLine="582"/>
              <w:rPr>
                <w:sz w:val="22"/>
              </w:rPr>
            </w:pPr>
          </w:p>
          <w:p w14:paraId="6840F9C5" w14:textId="77777777" w:rsidR="003A7EC0" w:rsidRDefault="003A7EC0">
            <w:pPr>
              <w:rPr>
                <w:sz w:val="22"/>
              </w:rPr>
            </w:pPr>
          </w:p>
          <w:p w14:paraId="6840F9C6" w14:textId="77777777" w:rsidR="003A7EC0" w:rsidRDefault="003A7EC0">
            <w:pPr>
              <w:rPr>
                <w:sz w:val="22"/>
              </w:rPr>
            </w:pPr>
          </w:p>
          <w:p w14:paraId="6840F9C7" w14:textId="77777777" w:rsidR="003A7EC0" w:rsidRDefault="003A7EC0">
            <w:pPr>
              <w:rPr>
                <w:sz w:val="22"/>
              </w:rPr>
            </w:pPr>
          </w:p>
          <w:p w14:paraId="6840F9C8" w14:textId="77777777" w:rsidR="003A7EC0" w:rsidRDefault="003A7EC0">
            <w:pPr>
              <w:rPr>
                <w:sz w:val="22"/>
              </w:rPr>
            </w:pPr>
          </w:p>
          <w:p w14:paraId="6840F9C9" w14:textId="77777777" w:rsidR="003A7EC0" w:rsidRDefault="003A7EC0">
            <w:pPr>
              <w:rPr>
                <w:sz w:val="22"/>
              </w:rPr>
            </w:pPr>
          </w:p>
          <w:p w14:paraId="6840F9CA" w14:textId="77777777" w:rsidR="003A7EC0" w:rsidRPr="007F449C" w:rsidRDefault="003A7EC0">
            <w:pPr>
              <w:rPr>
                <w:sz w:val="22"/>
              </w:rPr>
            </w:pPr>
          </w:p>
          <w:p w14:paraId="6840F9CB" w14:textId="77777777" w:rsidR="003A7EC0" w:rsidRDefault="003A7EC0">
            <w:pPr>
              <w:rPr>
                <w:sz w:val="22"/>
              </w:rPr>
            </w:pPr>
          </w:p>
          <w:p w14:paraId="6840F9CC" w14:textId="77777777" w:rsidR="003A7EC0" w:rsidRDefault="003A7EC0">
            <w:pPr>
              <w:rPr>
                <w:sz w:val="22"/>
              </w:rPr>
            </w:pPr>
          </w:p>
          <w:p w14:paraId="6840F9CD" w14:textId="77777777" w:rsidR="003A7EC0" w:rsidRDefault="003A7EC0">
            <w:pPr>
              <w:rPr>
                <w:sz w:val="22"/>
              </w:rPr>
            </w:pPr>
          </w:p>
          <w:p w14:paraId="6840F9CE" w14:textId="77777777" w:rsidR="003A7EC0" w:rsidRDefault="003A7EC0">
            <w:pPr>
              <w:rPr>
                <w:sz w:val="22"/>
              </w:rPr>
            </w:pPr>
          </w:p>
          <w:p w14:paraId="6840F9CF" w14:textId="77777777" w:rsidR="003A7EC0" w:rsidRDefault="003A7EC0">
            <w:pPr>
              <w:rPr>
                <w:sz w:val="22"/>
              </w:rPr>
            </w:pPr>
          </w:p>
          <w:p w14:paraId="6840F9D0" w14:textId="77777777" w:rsidR="003A7EC0" w:rsidRDefault="003A7EC0">
            <w:pPr>
              <w:rPr>
                <w:sz w:val="22"/>
              </w:rPr>
            </w:pPr>
          </w:p>
          <w:p w14:paraId="6840F9D1" w14:textId="77777777" w:rsidR="003A7EC0" w:rsidRDefault="003A7EC0">
            <w:pPr>
              <w:rPr>
                <w:sz w:val="22"/>
              </w:rPr>
            </w:pPr>
          </w:p>
          <w:p w14:paraId="6840F9D2" w14:textId="77777777" w:rsidR="003A7EC0" w:rsidRDefault="003A7EC0">
            <w:pPr>
              <w:rPr>
                <w:sz w:val="22"/>
              </w:rPr>
            </w:pPr>
          </w:p>
          <w:p w14:paraId="6840F9D3" w14:textId="77777777" w:rsidR="003A7EC0" w:rsidRDefault="003A7EC0">
            <w:pPr>
              <w:rPr>
                <w:sz w:val="22"/>
              </w:rPr>
            </w:pPr>
          </w:p>
          <w:p w14:paraId="6840F9D4" w14:textId="77777777" w:rsidR="003A7EC0" w:rsidRDefault="003A7EC0">
            <w:pPr>
              <w:rPr>
                <w:sz w:val="22"/>
              </w:rPr>
            </w:pPr>
          </w:p>
          <w:p w14:paraId="6840F9D5" w14:textId="77777777" w:rsidR="003A7EC0" w:rsidRDefault="003A7EC0"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 xml:space="preserve">　研究対象の物質を下から</w:t>
            </w:r>
            <w:r w:rsidR="005A22E0" w:rsidRPr="005B4232">
              <w:rPr>
                <w:rFonts w:hint="eastAsia"/>
              </w:rPr>
              <w:t>一つ</w:t>
            </w:r>
            <w:r>
              <w:rPr>
                <w:rFonts w:hint="eastAsia"/>
              </w:rPr>
              <w:t>選んで、どのような機能を発現させるのか説明してください。</w:t>
            </w:r>
          </w:p>
          <w:p w14:paraId="6840F9D6" w14:textId="77777777" w:rsidR="00FE4954" w:rsidRDefault="003A7EC0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</w:t>
            </w:r>
            <w:r w:rsidR="007F449C">
              <w:rPr>
                <w:rFonts w:hint="eastAsia"/>
                <w:sz w:val="20"/>
              </w:rPr>
              <w:t>○</w:t>
            </w:r>
            <w:r>
              <w:rPr>
                <w:rFonts w:hint="eastAsia"/>
                <w:sz w:val="20"/>
              </w:rPr>
              <w:t xml:space="preserve">金属・半導体　　</w:t>
            </w:r>
            <w:r w:rsidR="007F449C">
              <w:rPr>
                <w:rFonts w:hint="eastAsia"/>
                <w:sz w:val="20"/>
              </w:rPr>
              <w:t>○</w:t>
            </w:r>
            <w:r>
              <w:rPr>
                <w:rFonts w:hint="eastAsia"/>
                <w:sz w:val="20"/>
              </w:rPr>
              <w:t xml:space="preserve">セラミックス・ガラス　　</w:t>
            </w:r>
            <w:r w:rsidR="007F449C">
              <w:rPr>
                <w:rFonts w:hint="eastAsia"/>
                <w:sz w:val="20"/>
              </w:rPr>
              <w:t>○</w:t>
            </w:r>
            <w:r>
              <w:rPr>
                <w:rFonts w:hint="eastAsia"/>
                <w:sz w:val="20"/>
              </w:rPr>
              <w:t>プラス</w:t>
            </w:r>
            <w:r w:rsidR="00D82D83">
              <w:rPr>
                <w:rFonts w:hint="eastAsia"/>
                <w:sz w:val="20"/>
              </w:rPr>
              <w:t>チック</w:t>
            </w:r>
            <w:r>
              <w:rPr>
                <w:rFonts w:hint="eastAsia"/>
                <w:sz w:val="20"/>
              </w:rPr>
              <w:t xml:space="preserve">・高分子　　</w:t>
            </w:r>
            <w:r w:rsidR="00FE4954">
              <w:rPr>
                <w:rFonts w:hint="eastAsia"/>
                <w:sz w:val="20"/>
              </w:rPr>
              <w:t>○有機材料</w:t>
            </w:r>
          </w:p>
          <w:p w14:paraId="6840F9D7" w14:textId="77777777" w:rsidR="00FE4954" w:rsidRDefault="007F449C" w:rsidP="00FE4954">
            <w:pPr>
              <w:ind w:firstLineChars="300" w:firstLine="550"/>
              <w:rPr>
                <w:sz w:val="20"/>
              </w:rPr>
            </w:pPr>
            <w:r>
              <w:rPr>
                <w:rFonts w:hint="eastAsia"/>
                <w:sz w:val="20"/>
              </w:rPr>
              <w:t>○</w:t>
            </w:r>
            <w:r w:rsidR="00FE4954">
              <w:rPr>
                <w:rFonts w:hint="eastAsia"/>
                <w:sz w:val="20"/>
              </w:rPr>
              <w:t xml:space="preserve">微粒子・クラスター　</w:t>
            </w:r>
            <w:r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 xml:space="preserve">カーボン材料　　</w:t>
            </w:r>
            <w:r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 xml:space="preserve">金属錯体・有機金属　　</w:t>
            </w:r>
            <w:r>
              <w:rPr>
                <w:rFonts w:hint="eastAsia"/>
                <w:sz w:val="20"/>
              </w:rPr>
              <w:t xml:space="preserve">　○</w:t>
            </w:r>
            <w:r w:rsidR="003A7EC0">
              <w:rPr>
                <w:rFonts w:hint="eastAsia"/>
                <w:sz w:val="20"/>
              </w:rPr>
              <w:t>ハイブリッド・複合材料</w:t>
            </w:r>
          </w:p>
          <w:p w14:paraId="6840F9D8" w14:textId="77777777" w:rsidR="003A7EC0" w:rsidRPr="00FE4954" w:rsidRDefault="003A7EC0" w:rsidP="00FE4954">
            <w:pPr>
              <w:ind w:firstLineChars="100" w:firstLine="183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</w:t>
            </w:r>
            <w:r w:rsidR="007F449C">
              <w:rPr>
                <w:rFonts w:hint="eastAsia"/>
                <w:sz w:val="20"/>
              </w:rPr>
              <w:t xml:space="preserve">　○</w:t>
            </w:r>
            <w:r w:rsidR="00D15D73">
              <w:rPr>
                <w:rFonts w:hint="eastAsia"/>
                <w:sz w:val="20"/>
              </w:rPr>
              <w:t>その他（具体的に</w:t>
            </w:r>
            <w:r>
              <w:rPr>
                <w:rFonts w:hint="eastAsia"/>
                <w:sz w:val="20"/>
              </w:rPr>
              <w:t>）</w:t>
            </w:r>
          </w:p>
          <w:p w14:paraId="6840F9D9" w14:textId="77777777" w:rsidR="003A7EC0" w:rsidRDefault="003A7EC0"/>
          <w:p w14:paraId="6840F9DA" w14:textId="77777777" w:rsidR="003A7EC0" w:rsidRDefault="003808DD">
            <w:pPr>
              <w:ind w:firstLine="52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840FACD" wp14:editId="6840FACE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32385</wp:posOffset>
                      </wp:positionV>
                      <wp:extent cx="3195955" cy="180975"/>
                      <wp:effectExtent l="0" t="0" r="0" b="0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595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40FAD6" w14:textId="77777777" w:rsidR="00A33CF5" w:rsidRDefault="00A33C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 xml:space="preserve">物質記入欄：　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0FACD" id="Text Box 7" o:spid="_x0000_s1027" type="#_x0000_t202" style="position:absolute;left:0;text-align:left;margin-left:29.05pt;margin-top:2.55pt;width:251.65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">
                      <v:textbox inset="5.85pt,.7pt,5.85pt,.7pt">
                        <w:txbxContent>
                          <w:p w14:paraId="6840FAD6" w14:textId="77777777" w:rsidR="00A33CF5" w:rsidRDefault="00A33CF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 xml:space="preserve">物質記入欄：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40F9DB" w14:textId="77777777" w:rsidR="003A7EC0" w:rsidRDefault="003A7EC0">
            <w:pPr>
              <w:ind w:left="720"/>
            </w:pPr>
            <w:r>
              <w:rPr>
                <w:rFonts w:hint="eastAsia"/>
                <w:sz w:val="20"/>
              </w:rPr>
              <w:t xml:space="preserve">　　</w:t>
            </w:r>
          </w:p>
          <w:p w14:paraId="6840F9DC" w14:textId="77777777" w:rsidR="003A7EC0" w:rsidRDefault="003A7EC0">
            <w:pPr>
              <w:rPr>
                <w:sz w:val="22"/>
              </w:rPr>
            </w:pPr>
          </w:p>
          <w:p w14:paraId="6840F9DD" w14:textId="77777777" w:rsidR="003A7EC0" w:rsidRDefault="003A7EC0">
            <w:pPr>
              <w:rPr>
                <w:sz w:val="22"/>
              </w:rPr>
            </w:pPr>
          </w:p>
          <w:p w14:paraId="6840F9DE" w14:textId="77777777" w:rsidR="003A7EC0" w:rsidRDefault="003A7EC0">
            <w:pPr>
              <w:rPr>
                <w:sz w:val="22"/>
              </w:rPr>
            </w:pPr>
          </w:p>
          <w:p w14:paraId="6840F9DF" w14:textId="77777777" w:rsidR="003A7EC0" w:rsidRDefault="003A7EC0">
            <w:pPr>
              <w:rPr>
                <w:sz w:val="22"/>
              </w:rPr>
            </w:pPr>
          </w:p>
          <w:p w14:paraId="6840F9E0" w14:textId="77777777" w:rsidR="003A7EC0" w:rsidRDefault="003A7EC0">
            <w:pPr>
              <w:rPr>
                <w:sz w:val="22"/>
              </w:rPr>
            </w:pPr>
          </w:p>
          <w:p w14:paraId="6840F9E1" w14:textId="77777777" w:rsidR="003A7EC0" w:rsidRDefault="003A7EC0">
            <w:pPr>
              <w:rPr>
                <w:sz w:val="22"/>
              </w:rPr>
            </w:pPr>
          </w:p>
          <w:p w14:paraId="6840F9E2" w14:textId="77777777" w:rsidR="003A7EC0" w:rsidRDefault="003A7EC0">
            <w:pPr>
              <w:rPr>
                <w:sz w:val="22"/>
              </w:rPr>
            </w:pPr>
          </w:p>
          <w:p w14:paraId="6840F9E3" w14:textId="77777777" w:rsidR="003A7EC0" w:rsidRDefault="003A7EC0">
            <w:pPr>
              <w:rPr>
                <w:sz w:val="22"/>
              </w:rPr>
            </w:pPr>
          </w:p>
          <w:p w14:paraId="6840F9E4" w14:textId="77777777" w:rsidR="003A7EC0" w:rsidRDefault="003A7EC0">
            <w:pPr>
              <w:rPr>
                <w:sz w:val="22"/>
              </w:rPr>
            </w:pPr>
          </w:p>
          <w:p w14:paraId="6840F9E5" w14:textId="77777777" w:rsidR="003A7EC0" w:rsidRDefault="003A7EC0">
            <w:pPr>
              <w:rPr>
                <w:sz w:val="22"/>
              </w:rPr>
            </w:pPr>
          </w:p>
          <w:p w14:paraId="6840F9E6" w14:textId="77777777" w:rsidR="003A7EC0" w:rsidRDefault="003A7EC0">
            <w:pPr>
              <w:rPr>
                <w:sz w:val="22"/>
              </w:rPr>
            </w:pPr>
          </w:p>
          <w:p w14:paraId="6840F9E7" w14:textId="77777777" w:rsidR="003A7EC0" w:rsidRDefault="003A7EC0">
            <w:pPr>
              <w:rPr>
                <w:sz w:val="22"/>
              </w:rPr>
            </w:pPr>
          </w:p>
          <w:p w14:paraId="6840F9E8" w14:textId="77777777" w:rsidR="003A7EC0" w:rsidRDefault="003A7EC0">
            <w:pPr>
              <w:rPr>
                <w:sz w:val="22"/>
              </w:rPr>
            </w:pPr>
          </w:p>
          <w:p w14:paraId="6840F9E9" w14:textId="77777777" w:rsidR="003A7EC0" w:rsidRDefault="003A7EC0">
            <w:pPr>
              <w:rPr>
                <w:sz w:val="22"/>
              </w:rPr>
            </w:pPr>
          </w:p>
          <w:p w14:paraId="6840F9EA" w14:textId="77777777" w:rsidR="003A7EC0" w:rsidRDefault="003A7EC0">
            <w:pPr>
              <w:rPr>
                <w:sz w:val="22"/>
              </w:rPr>
            </w:pPr>
          </w:p>
          <w:p w14:paraId="6840F9EB" w14:textId="77777777" w:rsidR="003A7EC0" w:rsidRDefault="003A7EC0">
            <w:pPr>
              <w:rPr>
                <w:sz w:val="22"/>
              </w:rPr>
            </w:pPr>
          </w:p>
          <w:p w14:paraId="6840F9EC" w14:textId="77777777" w:rsidR="003A7EC0" w:rsidRDefault="003A7EC0">
            <w:pPr>
              <w:rPr>
                <w:sz w:val="22"/>
              </w:rPr>
            </w:pPr>
          </w:p>
          <w:p w14:paraId="6840F9ED" w14:textId="77777777" w:rsidR="003A7EC0" w:rsidRDefault="003A7EC0">
            <w:pPr>
              <w:rPr>
                <w:sz w:val="22"/>
              </w:rPr>
            </w:pPr>
          </w:p>
          <w:p w14:paraId="6840F9EE" w14:textId="77777777" w:rsidR="003A7EC0" w:rsidRDefault="003A7EC0">
            <w:pPr>
              <w:rPr>
                <w:sz w:val="22"/>
              </w:rPr>
            </w:pPr>
          </w:p>
          <w:p w14:paraId="6840F9EF" w14:textId="77777777" w:rsidR="003A7EC0" w:rsidRDefault="003A7EC0">
            <w:pPr>
              <w:rPr>
                <w:sz w:val="22"/>
              </w:rPr>
            </w:pPr>
          </w:p>
          <w:p w14:paraId="6840F9F0" w14:textId="77777777" w:rsidR="003A7EC0" w:rsidRDefault="003A7EC0">
            <w:pPr>
              <w:rPr>
                <w:sz w:val="22"/>
              </w:rPr>
            </w:pPr>
          </w:p>
          <w:p w14:paraId="6840F9F1" w14:textId="77777777" w:rsidR="003A7EC0" w:rsidRDefault="003A7EC0">
            <w:pPr>
              <w:rPr>
                <w:sz w:val="22"/>
              </w:rPr>
            </w:pPr>
          </w:p>
          <w:p w14:paraId="6840F9F2" w14:textId="77777777" w:rsidR="003A7EC0" w:rsidRDefault="003A7EC0">
            <w:pPr>
              <w:rPr>
                <w:sz w:val="22"/>
              </w:rPr>
            </w:pPr>
          </w:p>
          <w:p w14:paraId="6840F9F3" w14:textId="77777777" w:rsidR="003A7EC0" w:rsidRDefault="003A7EC0">
            <w:pPr>
              <w:rPr>
                <w:sz w:val="22"/>
              </w:rPr>
            </w:pPr>
          </w:p>
        </w:tc>
      </w:tr>
    </w:tbl>
    <w:p w14:paraId="6840F9F5" w14:textId="4812D93F" w:rsidR="003A7EC0" w:rsidRDefault="003A7EC0">
      <w:pPr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</w:t>
      </w:r>
      <w:r w:rsidR="00EC37FC">
        <w:rPr>
          <w:rFonts w:hint="eastAsia"/>
          <w:sz w:val="22"/>
        </w:rPr>
        <w:t xml:space="preserve">　　</w:t>
      </w:r>
      <w:r>
        <w:rPr>
          <w:rFonts w:hint="eastAsia"/>
          <w:sz w:val="22"/>
        </w:rPr>
        <w:t xml:space="preserve">　</w:t>
      </w:r>
      <w:r>
        <w:rPr>
          <w:rFonts w:hint="eastAsia"/>
          <w:sz w:val="16"/>
        </w:rPr>
        <w:t>（公財）泉科学技術振興財団</w:t>
      </w:r>
      <w:r>
        <w:rPr>
          <w:rFonts w:hint="eastAsia"/>
          <w:sz w:val="16"/>
        </w:rPr>
        <w:t xml:space="preserve">  </w:t>
      </w:r>
      <w:r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2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p w14:paraId="6840F9F6" w14:textId="0866F56E" w:rsidR="003A7EC0" w:rsidRPr="00A016D7" w:rsidRDefault="003A7EC0">
      <w:r>
        <w:rPr>
          <w:sz w:val="22"/>
        </w:rPr>
        <w:br w:type="page"/>
      </w:r>
      <w:bookmarkStart w:id="2" w:name="_Hlk160634597"/>
      <w:r w:rsidR="00AB4114" w:rsidRPr="00A016D7">
        <w:rPr>
          <w:rFonts w:hint="eastAsia"/>
        </w:rPr>
        <w:lastRenderedPageBreak/>
        <w:t>（研究助成申請書）</w:t>
      </w:r>
    </w:p>
    <w:bookmarkEnd w:id="2"/>
    <w:p w14:paraId="6840F9F7" w14:textId="77777777" w:rsidR="003A7EC0" w:rsidRDefault="003A7EC0">
      <w:pPr>
        <w:ind w:firstLineChars="400" w:firstLine="773"/>
        <w:rPr>
          <w:sz w:val="22"/>
        </w:rPr>
      </w:pPr>
      <w:r>
        <w:rPr>
          <w:rFonts w:hint="eastAsia"/>
        </w:rPr>
        <w:t xml:space="preserve">　　　　　　　　　　　　　</w:t>
      </w:r>
      <w:r w:rsidRPr="00AB4114">
        <w:rPr>
          <w:rFonts w:hint="eastAsia"/>
          <w:b/>
          <w:bCs/>
          <w:spacing w:val="71"/>
          <w:w w:val="97"/>
          <w:kern w:val="0"/>
          <w:sz w:val="28"/>
          <w:fitText w:val="1930" w:id="-68452352"/>
        </w:rPr>
        <w:t>研究計画</w:t>
      </w:r>
      <w:r w:rsidRPr="00AB4114">
        <w:rPr>
          <w:rFonts w:hint="eastAsia"/>
          <w:b/>
          <w:bCs/>
          <w:w w:val="97"/>
          <w:kern w:val="0"/>
          <w:sz w:val="28"/>
          <w:fitText w:val="1930" w:id="-68452352"/>
        </w:rPr>
        <w:t>書</w:t>
      </w:r>
      <w:r>
        <w:rPr>
          <w:rFonts w:hint="eastAsia"/>
          <w:b/>
        </w:rPr>
        <w:t xml:space="preserve">　　＜３＞　　　　　　　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3A7EC0" w14:paraId="6840FA2B" w14:textId="77777777">
        <w:trPr>
          <w:trHeight w:val="11106"/>
        </w:trPr>
        <w:tc>
          <w:tcPr>
            <w:tcW w:w="9835" w:type="dxa"/>
          </w:tcPr>
          <w:p w14:paraId="6840F9F8" w14:textId="77777777" w:rsidR="003A7EC0" w:rsidRDefault="003A7EC0">
            <w:pPr>
              <w:spacing w:line="160" w:lineRule="exact"/>
              <w:rPr>
                <w:sz w:val="22"/>
              </w:rPr>
            </w:pPr>
          </w:p>
          <w:p w14:paraId="6840F9F9" w14:textId="77777777" w:rsidR="003A7EC0" w:rsidRDefault="003A7EC0"/>
          <w:p w14:paraId="6840F9FA" w14:textId="2B988518" w:rsidR="003A7EC0" w:rsidRDefault="003A7EC0">
            <w:pPr>
              <w:ind w:left="360"/>
              <w:rPr>
                <w:color w:val="3366FF"/>
              </w:rPr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 xml:space="preserve">　</w:t>
            </w:r>
            <w:r w:rsidR="002437E4">
              <w:rPr>
                <w:rFonts w:hint="eastAsia"/>
              </w:rPr>
              <w:t>主とする</w:t>
            </w:r>
            <w:r>
              <w:rPr>
                <w:rFonts w:hint="eastAsia"/>
              </w:rPr>
              <w:t>具体的な研究対象・手法を下から</w:t>
            </w:r>
            <w:r w:rsidR="005A22E0" w:rsidRPr="007C1B4C">
              <w:rPr>
                <w:rFonts w:hint="eastAsia"/>
              </w:rPr>
              <w:t>一つ</w:t>
            </w:r>
            <w:r>
              <w:rPr>
                <w:rFonts w:hint="eastAsia"/>
              </w:rPr>
              <w:t>選んで説明してください。</w:t>
            </w:r>
          </w:p>
          <w:p w14:paraId="6840F9FB" w14:textId="77777777" w:rsidR="003A7EC0" w:rsidRDefault="007F449C">
            <w:pPr>
              <w:ind w:left="720"/>
              <w:rPr>
                <w:sz w:val="20"/>
              </w:rPr>
            </w:pPr>
            <w:r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 xml:space="preserve">合成プロセス・加工　　</w:t>
            </w:r>
            <w:r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 xml:space="preserve">物性評価　　</w:t>
            </w:r>
            <w:r>
              <w:rPr>
                <w:rFonts w:hint="eastAsia"/>
                <w:sz w:val="20"/>
              </w:rPr>
              <w:t>○</w:t>
            </w:r>
            <w:r w:rsidR="003A7EC0">
              <w:rPr>
                <w:rFonts w:hint="eastAsia"/>
                <w:sz w:val="20"/>
              </w:rPr>
              <w:t xml:space="preserve">構造解析・制御　　</w:t>
            </w:r>
            <w:r w:rsidR="00D15D73">
              <w:rPr>
                <w:rFonts w:hint="eastAsia"/>
                <w:sz w:val="20"/>
              </w:rPr>
              <w:t>○表面・界面・薄膜</w:t>
            </w:r>
          </w:p>
          <w:p w14:paraId="6840F9FC" w14:textId="77777777" w:rsidR="003A7EC0" w:rsidRDefault="007F449C">
            <w:pPr>
              <w:ind w:left="720"/>
              <w:rPr>
                <w:sz w:val="20"/>
                <w:u w:val="single"/>
              </w:rPr>
            </w:pPr>
            <w:r>
              <w:rPr>
                <w:rFonts w:hint="eastAsia"/>
                <w:sz w:val="20"/>
              </w:rPr>
              <w:t>○その他（具体的に</w:t>
            </w:r>
            <w:r w:rsidR="00D15D73">
              <w:rPr>
                <w:rFonts w:hint="eastAsia"/>
                <w:sz w:val="20"/>
              </w:rPr>
              <w:t xml:space="preserve"> </w:t>
            </w:r>
            <w:r w:rsidR="003A7EC0">
              <w:rPr>
                <w:rFonts w:hint="eastAsia"/>
                <w:sz w:val="20"/>
              </w:rPr>
              <w:t>）</w:t>
            </w:r>
          </w:p>
          <w:p w14:paraId="6840F9FD" w14:textId="77777777" w:rsidR="003A7EC0" w:rsidRDefault="003808DD">
            <w:pPr>
              <w:rPr>
                <w:sz w:val="22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840FACF" wp14:editId="6840FAD0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135890</wp:posOffset>
                      </wp:positionV>
                      <wp:extent cx="3134995" cy="180975"/>
                      <wp:effectExtent l="0" t="0" r="0" b="0"/>
                      <wp:wrapNone/>
                      <wp:docPr id="1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499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40FAD7" w14:textId="77777777" w:rsidR="00A33CF5" w:rsidRDefault="00A33C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 xml:space="preserve">研究対象・手法記入欄：　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0FACF" id="Text Box 8" o:spid="_x0000_s1028" type="#_x0000_t202" style="position:absolute;left:0;text-align:left;margin-left:29.05pt;margin-top:10.7pt;width:246.85pt;height:1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">
                      <v:textbox inset="5.85pt,.7pt,5.85pt,.7pt">
                        <w:txbxContent>
                          <w:p w14:paraId="6840FAD7" w14:textId="77777777" w:rsidR="00A33CF5" w:rsidRDefault="00A33CF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 xml:space="preserve">研究対象・手法記入欄：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40F9FE" w14:textId="77777777" w:rsidR="003A7EC0" w:rsidRDefault="003A7EC0">
            <w:pPr>
              <w:rPr>
                <w:sz w:val="22"/>
              </w:rPr>
            </w:pPr>
          </w:p>
          <w:p w14:paraId="6840F9FF" w14:textId="77777777" w:rsidR="003A7EC0" w:rsidRDefault="003A7EC0">
            <w:pPr>
              <w:rPr>
                <w:sz w:val="22"/>
              </w:rPr>
            </w:pPr>
          </w:p>
          <w:p w14:paraId="6840FA00" w14:textId="77777777" w:rsidR="003A7EC0" w:rsidRDefault="003A7EC0">
            <w:pPr>
              <w:rPr>
                <w:sz w:val="22"/>
              </w:rPr>
            </w:pPr>
          </w:p>
          <w:p w14:paraId="6840FA01" w14:textId="77777777" w:rsidR="003A7EC0" w:rsidRDefault="003A7EC0">
            <w:pPr>
              <w:rPr>
                <w:sz w:val="22"/>
              </w:rPr>
            </w:pPr>
          </w:p>
          <w:p w14:paraId="6840FA02" w14:textId="77777777" w:rsidR="003A7EC0" w:rsidRDefault="003A7EC0">
            <w:pPr>
              <w:rPr>
                <w:sz w:val="22"/>
              </w:rPr>
            </w:pPr>
          </w:p>
          <w:p w14:paraId="6840FA03" w14:textId="77777777" w:rsidR="003A7EC0" w:rsidRDefault="003A7EC0">
            <w:pPr>
              <w:rPr>
                <w:sz w:val="22"/>
              </w:rPr>
            </w:pPr>
          </w:p>
          <w:p w14:paraId="6840FA04" w14:textId="77777777" w:rsidR="003A7EC0" w:rsidRDefault="003A7EC0">
            <w:pPr>
              <w:rPr>
                <w:sz w:val="22"/>
              </w:rPr>
            </w:pPr>
          </w:p>
          <w:p w14:paraId="6840FA05" w14:textId="77777777" w:rsidR="003A7EC0" w:rsidRDefault="003A7EC0">
            <w:pPr>
              <w:rPr>
                <w:sz w:val="22"/>
              </w:rPr>
            </w:pPr>
          </w:p>
          <w:p w14:paraId="6840FA06" w14:textId="77777777" w:rsidR="003A7EC0" w:rsidRDefault="003A7EC0">
            <w:pPr>
              <w:rPr>
                <w:sz w:val="22"/>
              </w:rPr>
            </w:pPr>
          </w:p>
          <w:p w14:paraId="6840FA07" w14:textId="77777777" w:rsidR="003A7EC0" w:rsidRDefault="003A7EC0">
            <w:pPr>
              <w:rPr>
                <w:sz w:val="22"/>
              </w:rPr>
            </w:pPr>
          </w:p>
          <w:p w14:paraId="6840FA08" w14:textId="77777777" w:rsidR="003A7EC0" w:rsidRDefault="003A7EC0">
            <w:pPr>
              <w:rPr>
                <w:sz w:val="22"/>
              </w:rPr>
            </w:pPr>
          </w:p>
          <w:p w14:paraId="6840FA09" w14:textId="77777777" w:rsidR="003A7EC0" w:rsidRDefault="003A7EC0">
            <w:pPr>
              <w:rPr>
                <w:sz w:val="22"/>
              </w:rPr>
            </w:pPr>
          </w:p>
          <w:p w14:paraId="6840FA0A" w14:textId="77777777" w:rsidR="003A7EC0" w:rsidRDefault="003A7EC0">
            <w:pPr>
              <w:rPr>
                <w:sz w:val="22"/>
              </w:rPr>
            </w:pPr>
          </w:p>
          <w:p w14:paraId="6840FA0B" w14:textId="77777777" w:rsidR="003A7EC0" w:rsidRDefault="003A7EC0">
            <w:pPr>
              <w:rPr>
                <w:sz w:val="22"/>
              </w:rPr>
            </w:pPr>
          </w:p>
          <w:p w14:paraId="6840FA0C" w14:textId="77777777" w:rsidR="003A7EC0" w:rsidRDefault="003A7EC0">
            <w:pPr>
              <w:rPr>
                <w:sz w:val="22"/>
              </w:rPr>
            </w:pPr>
          </w:p>
          <w:p w14:paraId="6840FA0D" w14:textId="77777777" w:rsidR="003A7EC0" w:rsidRDefault="003A7EC0">
            <w:pPr>
              <w:rPr>
                <w:sz w:val="22"/>
              </w:rPr>
            </w:pPr>
          </w:p>
          <w:p w14:paraId="6840FA0E" w14:textId="77777777" w:rsidR="003A7EC0" w:rsidRDefault="003A7EC0">
            <w:pPr>
              <w:rPr>
                <w:sz w:val="22"/>
              </w:rPr>
            </w:pPr>
          </w:p>
          <w:p w14:paraId="6840FA0F" w14:textId="77777777" w:rsidR="003A7EC0" w:rsidRDefault="003A7EC0">
            <w:pPr>
              <w:rPr>
                <w:sz w:val="22"/>
              </w:rPr>
            </w:pPr>
          </w:p>
          <w:p w14:paraId="6840FA10" w14:textId="77777777" w:rsidR="003A7EC0" w:rsidRDefault="003A7EC0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研究の独自性を、現在に至るまでの経緯、他の類似の研究との関連、将来の発展性などについて、</w:t>
            </w:r>
          </w:p>
          <w:p w14:paraId="6840FA11" w14:textId="77777777" w:rsidR="003A7EC0" w:rsidRDefault="003A7EC0">
            <w:pPr>
              <w:ind w:left="360"/>
            </w:pPr>
            <w:r>
              <w:rPr>
                <w:rFonts w:hint="eastAsia"/>
              </w:rPr>
              <w:t xml:space="preserve">　　わかりやすく記述して下さい。</w:t>
            </w:r>
          </w:p>
          <w:p w14:paraId="6840FA12" w14:textId="77777777" w:rsidR="003A7EC0" w:rsidRDefault="003A7EC0">
            <w:pPr>
              <w:rPr>
                <w:sz w:val="22"/>
              </w:rPr>
            </w:pPr>
          </w:p>
          <w:p w14:paraId="6840FA13" w14:textId="77777777" w:rsidR="003A7EC0" w:rsidRDefault="003A7EC0">
            <w:pPr>
              <w:rPr>
                <w:sz w:val="22"/>
              </w:rPr>
            </w:pPr>
          </w:p>
          <w:p w14:paraId="6840FA14" w14:textId="77777777" w:rsidR="003A7EC0" w:rsidRDefault="003A7EC0">
            <w:pPr>
              <w:rPr>
                <w:sz w:val="22"/>
              </w:rPr>
            </w:pPr>
          </w:p>
          <w:p w14:paraId="6840FA15" w14:textId="77777777" w:rsidR="003A7EC0" w:rsidRDefault="003A7EC0">
            <w:pPr>
              <w:rPr>
                <w:sz w:val="22"/>
              </w:rPr>
            </w:pPr>
          </w:p>
          <w:p w14:paraId="6840FA16" w14:textId="77777777" w:rsidR="003A7EC0" w:rsidRDefault="003A7EC0">
            <w:pPr>
              <w:rPr>
                <w:sz w:val="22"/>
              </w:rPr>
            </w:pPr>
          </w:p>
          <w:p w14:paraId="6840FA17" w14:textId="77777777" w:rsidR="003A7EC0" w:rsidRDefault="003A7EC0">
            <w:pPr>
              <w:rPr>
                <w:sz w:val="22"/>
              </w:rPr>
            </w:pPr>
          </w:p>
          <w:p w14:paraId="6840FA18" w14:textId="77777777" w:rsidR="003A7EC0" w:rsidRDefault="003A7EC0">
            <w:pPr>
              <w:rPr>
                <w:sz w:val="22"/>
              </w:rPr>
            </w:pPr>
          </w:p>
          <w:p w14:paraId="6840FA19" w14:textId="77777777" w:rsidR="003A7EC0" w:rsidRDefault="003A7EC0">
            <w:pPr>
              <w:rPr>
                <w:sz w:val="22"/>
              </w:rPr>
            </w:pPr>
          </w:p>
          <w:p w14:paraId="6840FA1A" w14:textId="77777777" w:rsidR="003A7EC0" w:rsidRDefault="003A7EC0">
            <w:pPr>
              <w:rPr>
                <w:sz w:val="22"/>
              </w:rPr>
            </w:pPr>
          </w:p>
          <w:p w14:paraId="6840FA1B" w14:textId="77777777" w:rsidR="003A7EC0" w:rsidRDefault="003A7EC0">
            <w:pPr>
              <w:rPr>
                <w:sz w:val="22"/>
              </w:rPr>
            </w:pPr>
          </w:p>
          <w:p w14:paraId="6840FA1C" w14:textId="77777777" w:rsidR="003A7EC0" w:rsidRDefault="003A7EC0">
            <w:pPr>
              <w:rPr>
                <w:sz w:val="22"/>
              </w:rPr>
            </w:pPr>
          </w:p>
          <w:p w14:paraId="6840FA1D" w14:textId="77777777" w:rsidR="003A7EC0" w:rsidRDefault="003A7EC0">
            <w:pPr>
              <w:rPr>
                <w:sz w:val="22"/>
              </w:rPr>
            </w:pPr>
          </w:p>
          <w:p w14:paraId="6840FA1E" w14:textId="77777777" w:rsidR="003A7EC0" w:rsidRDefault="003A7EC0">
            <w:pPr>
              <w:rPr>
                <w:sz w:val="22"/>
              </w:rPr>
            </w:pPr>
          </w:p>
          <w:p w14:paraId="6840FA1F" w14:textId="77777777" w:rsidR="003A7EC0" w:rsidRDefault="003A7EC0">
            <w:pPr>
              <w:rPr>
                <w:sz w:val="22"/>
              </w:rPr>
            </w:pPr>
          </w:p>
          <w:p w14:paraId="6840FA20" w14:textId="77777777" w:rsidR="003A7EC0" w:rsidRDefault="003A7EC0">
            <w:pPr>
              <w:rPr>
                <w:sz w:val="22"/>
              </w:rPr>
            </w:pPr>
          </w:p>
          <w:p w14:paraId="6840FA21" w14:textId="77777777" w:rsidR="003A7EC0" w:rsidRDefault="003A7EC0">
            <w:pPr>
              <w:rPr>
                <w:sz w:val="22"/>
              </w:rPr>
            </w:pPr>
          </w:p>
          <w:p w14:paraId="6840FA22" w14:textId="77777777" w:rsidR="003A7EC0" w:rsidRDefault="003A7EC0">
            <w:pPr>
              <w:rPr>
                <w:sz w:val="22"/>
              </w:rPr>
            </w:pPr>
          </w:p>
          <w:p w14:paraId="6840FA23" w14:textId="77777777" w:rsidR="003A7EC0" w:rsidRDefault="003A7EC0">
            <w:pPr>
              <w:rPr>
                <w:sz w:val="22"/>
              </w:rPr>
            </w:pPr>
          </w:p>
          <w:p w14:paraId="6840FA24" w14:textId="77777777" w:rsidR="003A7EC0" w:rsidRDefault="003A7EC0">
            <w:pPr>
              <w:rPr>
                <w:sz w:val="22"/>
              </w:rPr>
            </w:pPr>
          </w:p>
          <w:p w14:paraId="6840FA25" w14:textId="77777777" w:rsidR="003A7EC0" w:rsidRDefault="003A7EC0">
            <w:pPr>
              <w:rPr>
                <w:sz w:val="22"/>
              </w:rPr>
            </w:pPr>
          </w:p>
          <w:p w14:paraId="6840FA26" w14:textId="77777777" w:rsidR="003A7EC0" w:rsidRDefault="003A7EC0">
            <w:pPr>
              <w:rPr>
                <w:sz w:val="22"/>
              </w:rPr>
            </w:pPr>
          </w:p>
          <w:p w14:paraId="6840FA27" w14:textId="77777777" w:rsidR="003A7EC0" w:rsidRDefault="003A7EC0">
            <w:pPr>
              <w:rPr>
                <w:sz w:val="22"/>
              </w:rPr>
            </w:pPr>
          </w:p>
          <w:p w14:paraId="6840FA28" w14:textId="77777777" w:rsidR="003A7EC0" w:rsidRDefault="003A7EC0">
            <w:pPr>
              <w:rPr>
                <w:sz w:val="22"/>
              </w:rPr>
            </w:pPr>
          </w:p>
          <w:p w14:paraId="6840FA29" w14:textId="77777777" w:rsidR="003A7EC0" w:rsidRDefault="003A7EC0">
            <w:pPr>
              <w:rPr>
                <w:sz w:val="22"/>
              </w:rPr>
            </w:pPr>
          </w:p>
          <w:p w14:paraId="6840FA2A" w14:textId="77777777" w:rsidR="003A7EC0" w:rsidRDefault="003A7EC0">
            <w:pPr>
              <w:rPr>
                <w:sz w:val="22"/>
              </w:rPr>
            </w:pPr>
          </w:p>
        </w:tc>
      </w:tr>
    </w:tbl>
    <w:p w14:paraId="6840FA2C" w14:textId="29F6EBF8" w:rsidR="003A7EC0" w:rsidRDefault="003A7EC0" w:rsidP="00306A9A">
      <w:pPr>
        <w:ind w:firstLine="5628"/>
        <w:jc w:val="right"/>
      </w:pPr>
      <w:r>
        <w:rPr>
          <w:rFonts w:hint="eastAsia"/>
          <w:sz w:val="16"/>
        </w:rPr>
        <w:t>（公財）泉科学技術振興財団</w:t>
      </w:r>
      <w:r>
        <w:rPr>
          <w:rFonts w:hint="eastAsia"/>
          <w:sz w:val="16"/>
        </w:rPr>
        <w:t xml:space="preserve">  </w:t>
      </w:r>
      <w:r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3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p w14:paraId="6840FA2D" w14:textId="77777777" w:rsidR="003A7EC0" w:rsidRDefault="003A7EC0">
      <w:pPr>
        <w:ind w:firstLineChars="400" w:firstLine="773"/>
      </w:pPr>
      <w:r>
        <w:rPr>
          <w:rFonts w:hint="eastAsia"/>
        </w:rPr>
        <w:t xml:space="preserve">　　　　　　　　　　　　　　　　　　　　　　　　　　　　　　　　　　　　</w:t>
      </w:r>
    </w:p>
    <w:p w14:paraId="6840FA2E" w14:textId="77777777" w:rsidR="007F449C" w:rsidRDefault="007F449C">
      <w:pPr>
        <w:ind w:firstLineChars="400" w:firstLine="773"/>
      </w:pPr>
    </w:p>
    <w:p w14:paraId="714284A3" w14:textId="77777777" w:rsidR="00AB4114" w:rsidRDefault="00AB4114">
      <w:pPr>
        <w:ind w:firstLineChars="400" w:firstLine="773"/>
      </w:pPr>
    </w:p>
    <w:p w14:paraId="08F60A0A" w14:textId="77777777" w:rsidR="00AB4114" w:rsidRDefault="00AB4114">
      <w:pPr>
        <w:ind w:firstLineChars="400" w:firstLine="773"/>
      </w:pPr>
    </w:p>
    <w:p w14:paraId="5E25BB43" w14:textId="77777777" w:rsidR="00AB4114" w:rsidRPr="00A016D7" w:rsidRDefault="00AB4114" w:rsidP="00AB4114">
      <w:r w:rsidRPr="00A016D7">
        <w:rPr>
          <w:rFonts w:hint="eastAsia"/>
        </w:rPr>
        <w:t>（研究助成申請書）</w:t>
      </w:r>
    </w:p>
    <w:p w14:paraId="6840FA2F" w14:textId="77777777" w:rsidR="003A7EC0" w:rsidRDefault="003A7EC0">
      <w:pPr>
        <w:ind w:firstLineChars="400" w:firstLine="773"/>
        <w:rPr>
          <w:sz w:val="22"/>
        </w:rPr>
      </w:pPr>
      <w:r>
        <w:rPr>
          <w:rFonts w:hint="eastAsia"/>
        </w:rPr>
        <w:t xml:space="preserve">　　　　　　　　　　　　　</w:t>
      </w:r>
      <w:r w:rsidRPr="00AB4114">
        <w:rPr>
          <w:rFonts w:hint="eastAsia"/>
          <w:b/>
          <w:bCs/>
          <w:spacing w:val="71"/>
          <w:w w:val="97"/>
          <w:kern w:val="0"/>
          <w:sz w:val="28"/>
          <w:fitText w:val="1930" w:id="-1833218816"/>
        </w:rPr>
        <w:t>研究計画</w:t>
      </w:r>
      <w:r w:rsidRPr="00AB4114">
        <w:rPr>
          <w:rFonts w:hint="eastAsia"/>
          <w:b/>
          <w:bCs/>
          <w:w w:val="97"/>
          <w:kern w:val="0"/>
          <w:sz w:val="28"/>
          <w:fitText w:val="1930" w:id="-1833218816"/>
        </w:rPr>
        <w:t>書</w:t>
      </w:r>
      <w:r>
        <w:rPr>
          <w:rFonts w:hint="eastAsia"/>
          <w:b/>
        </w:rPr>
        <w:t xml:space="preserve">　　＜４＞　　　　　　　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49"/>
      </w:tblGrid>
      <w:tr w:rsidR="003A7EC0" w14:paraId="6840FA47" w14:textId="77777777">
        <w:trPr>
          <w:trHeight w:val="4826"/>
        </w:trPr>
        <w:tc>
          <w:tcPr>
            <w:tcW w:w="9749" w:type="dxa"/>
          </w:tcPr>
          <w:p w14:paraId="6840FA30" w14:textId="77777777" w:rsidR="003A7EC0" w:rsidRDefault="003A7EC0">
            <w:pPr>
              <w:spacing w:line="160" w:lineRule="exact"/>
              <w:rPr>
                <w:sz w:val="22"/>
              </w:rPr>
            </w:pPr>
          </w:p>
          <w:p w14:paraId="6840FA31" w14:textId="77777777" w:rsidR="003A7EC0" w:rsidRDefault="003A7EC0"/>
          <w:p w14:paraId="6840FA32" w14:textId="1A0FBAB2" w:rsidR="003A7EC0" w:rsidRDefault="00D15D73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当研究助成金の必要な理由を記述してください</w:t>
            </w:r>
            <w:r w:rsidRPr="007C1B4C">
              <w:rPr>
                <w:rFonts w:hint="eastAsia"/>
              </w:rPr>
              <w:t>。</w:t>
            </w:r>
          </w:p>
          <w:p w14:paraId="6840FA33" w14:textId="77777777" w:rsidR="003A7EC0" w:rsidRDefault="003A7EC0">
            <w:pPr>
              <w:rPr>
                <w:sz w:val="22"/>
              </w:rPr>
            </w:pPr>
          </w:p>
          <w:p w14:paraId="6840FA34" w14:textId="77777777" w:rsidR="003A7EC0" w:rsidRPr="00270E66" w:rsidRDefault="003A7EC0">
            <w:pPr>
              <w:rPr>
                <w:sz w:val="22"/>
              </w:rPr>
            </w:pPr>
          </w:p>
          <w:p w14:paraId="6840FA35" w14:textId="77777777" w:rsidR="003A7EC0" w:rsidRDefault="003A7EC0">
            <w:pPr>
              <w:rPr>
                <w:sz w:val="22"/>
              </w:rPr>
            </w:pPr>
          </w:p>
          <w:p w14:paraId="6840FA36" w14:textId="77777777" w:rsidR="003A7EC0" w:rsidRDefault="003A7EC0">
            <w:pPr>
              <w:rPr>
                <w:sz w:val="22"/>
              </w:rPr>
            </w:pPr>
          </w:p>
          <w:p w14:paraId="6840FA37" w14:textId="77777777" w:rsidR="003A7EC0" w:rsidRDefault="003A7EC0">
            <w:pPr>
              <w:rPr>
                <w:sz w:val="22"/>
              </w:rPr>
            </w:pPr>
          </w:p>
          <w:p w14:paraId="6840FA38" w14:textId="77777777" w:rsidR="003A7EC0" w:rsidRDefault="003A7EC0">
            <w:pPr>
              <w:rPr>
                <w:sz w:val="22"/>
              </w:rPr>
            </w:pPr>
          </w:p>
          <w:p w14:paraId="6840FA39" w14:textId="77777777" w:rsidR="003A7EC0" w:rsidRDefault="003A7EC0">
            <w:pPr>
              <w:rPr>
                <w:sz w:val="22"/>
              </w:rPr>
            </w:pPr>
          </w:p>
          <w:p w14:paraId="6840FA3A" w14:textId="77777777" w:rsidR="003A7EC0" w:rsidRDefault="003A7EC0">
            <w:pPr>
              <w:rPr>
                <w:sz w:val="22"/>
              </w:rPr>
            </w:pPr>
          </w:p>
          <w:p w14:paraId="6840FA3B" w14:textId="77777777" w:rsidR="003A7EC0" w:rsidRDefault="003A7EC0">
            <w:pPr>
              <w:rPr>
                <w:sz w:val="22"/>
              </w:rPr>
            </w:pPr>
          </w:p>
          <w:p w14:paraId="6840FA3C" w14:textId="77777777" w:rsidR="003A7EC0" w:rsidRDefault="003A7EC0">
            <w:pPr>
              <w:rPr>
                <w:sz w:val="22"/>
              </w:rPr>
            </w:pPr>
          </w:p>
          <w:p w14:paraId="6840FA3D" w14:textId="77777777" w:rsidR="003A7EC0" w:rsidRDefault="003A7EC0">
            <w:pPr>
              <w:rPr>
                <w:sz w:val="22"/>
              </w:rPr>
            </w:pPr>
          </w:p>
          <w:p w14:paraId="6840FA3E" w14:textId="77777777" w:rsidR="003A7EC0" w:rsidRDefault="003A7EC0">
            <w:pPr>
              <w:rPr>
                <w:sz w:val="22"/>
              </w:rPr>
            </w:pPr>
          </w:p>
          <w:p w14:paraId="6840FA3F" w14:textId="77777777" w:rsidR="003A7EC0" w:rsidRDefault="003A7EC0">
            <w:pPr>
              <w:rPr>
                <w:sz w:val="22"/>
              </w:rPr>
            </w:pPr>
          </w:p>
          <w:p w14:paraId="2E667B53" w14:textId="77777777" w:rsidR="00A016D7" w:rsidRDefault="00A016D7">
            <w:pPr>
              <w:rPr>
                <w:sz w:val="22"/>
              </w:rPr>
            </w:pPr>
          </w:p>
          <w:p w14:paraId="6840FA40" w14:textId="77777777" w:rsidR="003A7EC0" w:rsidRDefault="003A7EC0">
            <w:pPr>
              <w:rPr>
                <w:sz w:val="22"/>
              </w:rPr>
            </w:pPr>
          </w:p>
          <w:p w14:paraId="6840FA41" w14:textId="77777777" w:rsidR="003A7EC0" w:rsidRDefault="003A7EC0">
            <w:pPr>
              <w:rPr>
                <w:sz w:val="22"/>
              </w:rPr>
            </w:pPr>
          </w:p>
          <w:p w14:paraId="6840FA42" w14:textId="77777777" w:rsidR="003A7EC0" w:rsidRDefault="003A7EC0">
            <w:pPr>
              <w:rPr>
                <w:sz w:val="22"/>
              </w:rPr>
            </w:pPr>
          </w:p>
          <w:p w14:paraId="6840FA43" w14:textId="77777777" w:rsidR="003A7EC0" w:rsidRDefault="003A7EC0">
            <w:pPr>
              <w:rPr>
                <w:sz w:val="22"/>
              </w:rPr>
            </w:pPr>
          </w:p>
          <w:p w14:paraId="6840FA44" w14:textId="77777777" w:rsidR="003A7EC0" w:rsidRDefault="003A7EC0">
            <w:pPr>
              <w:rPr>
                <w:sz w:val="22"/>
              </w:rPr>
            </w:pPr>
          </w:p>
          <w:p w14:paraId="6840FA45" w14:textId="77777777" w:rsidR="003A7EC0" w:rsidRDefault="003A7EC0">
            <w:pPr>
              <w:rPr>
                <w:sz w:val="22"/>
              </w:rPr>
            </w:pPr>
          </w:p>
          <w:p w14:paraId="6840FA46" w14:textId="77777777" w:rsidR="003A7EC0" w:rsidRDefault="003A7EC0">
            <w:pPr>
              <w:rPr>
                <w:sz w:val="22"/>
              </w:rPr>
            </w:pPr>
          </w:p>
        </w:tc>
      </w:tr>
    </w:tbl>
    <w:p w14:paraId="6840FA48" w14:textId="77777777" w:rsidR="003A7EC0" w:rsidRDefault="003A7EC0">
      <w:pPr>
        <w:ind w:right="736"/>
      </w:pPr>
    </w:p>
    <w:p w14:paraId="6840FA49" w14:textId="77777777" w:rsidR="003A7EC0" w:rsidRDefault="003A7EC0">
      <w:pPr>
        <w:spacing w:line="280" w:lineRule="exact"/>
        <w:jc w:val="left"/>
        <w:rPr>
          <w:sz w:val="22"/>
        </w:rPr>
      </w:pPr>
      <w:r w:rsidRPr="00AB4114">
        <w:rPr>
          <w:rFonts w:hint="eastAsia"/>
          <w:b/>
          <w:bCs/>
          <w:spacing w:val="53"/>
          <w:w w:val="81"/>
          <w:kern w:val="0"/>
          <w:sz w:val="28"/>
          <w:fitText w:val="2895" w:id="-68481535"/>
        </w:rPr>
        <w:t>助成金使途の内訳</w:t>
      </w:r>
      <w:r w:rsidRPr="00AB4114">
        <w:rPr>
          <w:rFonts w:hint="eastAsia"/>
          <w:b/>
          <w:bCs/>
          <w:spacing w:val="5"/>
          <w:w w:val="81"/>
          <w:kern w:val="0"/>
          <w:sz w:val="28"/>
          <w:fitText w:val="2895" w:id="-68481535"/>
        </w:rPr>
        <w:t>書</w:t>
      </w:r>
      <w:r>
        <w:rPr>
          <w:rFonts w:hint="eastAsia"/>
          <w:b/>
          <w:bCs/>
          <w:kern w:val="0"/>
          <w:sz w:val="28"/>
        </w:rPr>
        <w:t xml:space="preserve">　　</w:t>
      </w:r>
      <w:r>
        <w:rPr>
          <w:rFonts w:hint="eastAsia"/>
          <w:sz w:val="18"/>
        </w:rPr>
        <w:t>＊各費目の内訳とその金額をご記入ください。金額はラウンド数字で結構です。</w:t>
      </w:r>
      <w:r>
        <w:rPr>
          <w:rFonts w:hint="eastAsia"/>
          <w:sz w:val="22"/>
        </w:rPr>
        <w:t xml:space="preserve">　　</w:t>
      </w:r>
    </w:p>
    <w:p w14:paraId="6840FA4A" w14:textId="77777777" w:rsidR="003A7EC0" w:rsidRDefault="003A7EC0">
      <w:pPr>
        <w:spacing w:line="200" w:lineRule="exact"/>
        <w:jc w:val="left"/>
        <w:rPr>
          <w:b/>
          <w:bCs/>
          <w:kern w:val="0"/>
          <w:sz w:val="28"/>
        </w:rPr>
      </w:pPr>
    </w:p>
    <w:tbl>
      <w:tblPr>
        <w:tblW w:w="0" w:type="auto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5"/>
      </w:tblGrid>
      <w:tr w:rsidR="003A7EC0" w14:paraId="6840FA60" w14:textId="77777777">
        <w:trPr>
          <w:trHeight w:val="6270"/>
        </w:trPr>
        <w:tc>
          <w:tcPr>
            <w:tcW w:w="9645" w:type="dxa"/>
          </w:tcPr>
          <w:p w14:paraId="6840FA4B" w14:textId="77777777" w:rsidR="003A7EC0" w:rsidRDefault="003A7EC0" w:rsidP="003808DD">
            <w:pPr>
              <w:spacing w:line="340" w:lineRule="exact"/>
              <w:ind w:firstLineChars="398" w:firstLine="892"/>
              <w:jc w:val="left"/>
              <w:rPr>
                <w:rFonts w:eastAsia="ＭＳ ゴシック"/>
                <w:b/>
                <w:bCs/>
                <w:kern w:val="0"/>
                <w:sz w:val="24"/>
              </w:rPr>
            </w:pPr>
          </w:p>
          <w:p w14:paraId="6840FA4C" w14:textId="710062B0" w:rsidR="003A7EC0" w:rsidRDefault="003A7EC0" w:rsidP="00CF37D9">
            <w:pPr>
              <w:spacing w:line="340" w:lineRule="exact"/>
              <w:ind w:firstLineChars="398" w:firstLine="940"/>
              <w:jc w:val="left"/>
              <w:rPr>
                <w:sz w:val="22"/>
              </w:rPr>
            </w:pPr>
            <w:r w:rsidRPr="00AB4114">
              <w:rPr>
                <w:rFonts w:eastAsia="ＭＳ ゴシック" w:hint="eastAsia"/>
                <w:b/>
                <w:bCs/>
                <w:spacing w:val="6"/>
                <w:kern w:val="0"/>
                <w:sz w:val="24"/>
                <w:fitText w:val="4053" w:id="-68445440"/>
              </w:rPr>
              <w:t>助成を受けようとする研究費申請</w:t>
            </w:r>
            <w:r w:rsidRPr="00AB4114">
              <w:rPr>
                <w:rFonts w:eastAsia="ＭＳ ゴシック" w:hint="eastAsia"/>
                <w:b/>
                <w:bCs/>
                <w:spacing w:val="8"/>
                <w:kern w:val="0"/>
                <w:sz w:val="24"/>
                <w:fitText w:val="4053" w:id="-68445440"/>
              </w:rPr>
              <w:t>額</w:t>
            </w:r>
            <w:r>
              <w:rPr>
                <w:rFonts w:eastAsia="ＭＳ ゴシック" w:hint="eastAsia"/>
                <w:b/>
                <w:bCs/>
                <w:sz w:val="24"/>
              </w:rPr>
              <w:t xml:space="preserve">　　</w:t>
            </w:r>
            <w:r>
              <w:rPr>
                <w:rFonts w:eastAsia="ＭＳ ゴシック" w:hint="eastAsia"/>
                <w:b/>
                <w:bCs/>
                <w:sz w:val="24"/>
                <w:u w:val="thick"/>
              </w:rPr>
              <w:t xml:space="preserve">　　　　　万　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 w:rsidR="00566469">
              <w:rPr>
                <w:rFonts w:hint="eastAsia"/>
              </w:rPr>
              <w:t>2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万円以下</w:t>
            </w:r>
            <w:r>
              <w:rPr>
                <w:rFonts w:hint="eastAsia"/>
                <w:sz w:val="22"/>
              </w:rPr>
              <w:t>）</w:t>
            </w:r>
          </w:p>
          <w:p w14:paraId="6840FA4D" w14:textId="77777777" w:rsidR="003A7EC0" w:rsidRDefault="003A7EC0">
            <w:pPr>
              <w:rPr>
                <w:sz w:val="18"/>
              </w:rPr>
            </w:pP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b/>
                <w:bCs/>
                <w:sz w:val="22"/>
              </w:rPr>
              <w:t>＜助成金の主な使途＞</w:t>
            </w:r>
            <w:r>
              <w:rPr>
                <w:rFonts w:hint="eastAsia"/>
                <w:sz w:val="18"/>
              </w:rPr>
              <w:t>（注）学内事務経費（オーバーヘッド）が発生する場合は、（</w:t>
            </w:r>
            <w:r>
              <w:rPr>
                <w:rFonts w:hint="eastAsia"/>
                <w:sz w:val="18"/>
              </w:rPr>
              <w:t>4</w:t>
            </w:r>
            <w:r>
              <w:rPr>
                <w:rFonts w:hint="eastAsia"/>
                <w:sz w:val="18"/>
              </w:rPr>
              <w:t>）その他の欄に必ずご記入ください。</w:t>
            </w:r>
          </w:p>
          <w:p w14:paraId="6840FA4E" w14:textId="77777777" w:rsidR="003A7EC0" w:rsidRDefault="003A7EC0">
            <w:pPr>
              <w:spacing w:line="3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（１）機械器具費　　計</w:t>
            </w:r>
            <w:r>
              <w:rPr>
                <w:rFonts w:hint="eastAsia"/>
                <w:sz w:val="22"/>
                <w:u w:val="single"/>
              </w:rPr>
              <w:t xml:space="preserve">　　　　　　　　円</w:t>
            </w:r>
          </w:p>
          <w:p w14:paraId="6840FA4F" w14:textId="77777777" w:rsidR="003A7EC0" w:rsidRDefault="003A7EC0">
            <w:pPr>
              <w:ind w:firstLineChars="300" w:firstLine="490"/>
              <w:rPr>
                <w:sz w:val="22"/>
              </w:rPr>
            </w:pPr>
            <w:r>
              <w:rPr>
                <w:rFonts w:hint="eastAsia"/>
                <w:sz w:val="18"/>
              </w:rPr>
              <w:t xml:space="preserve">＜内　訳＞　　　　　　　　　　　　　　　　</w:t>
            </w:r>
          </w:p>
          <w:p w14:paraId="6840FA50" w14:textId="77777777" w:rsidR="003A7EC0" w:rsidRDefault="003A7EC0">
            <w:pPr>
              <w:rPr>
                <w:sz w:val="22"/>
              </w:rPr>
            </w:pPr>
          </w:p>
          <w:p w14:paraId="6840FA51" w14:textId="77777777" w:rsidR="003A7EC0" w:rsidRDefault="003A7EC0">
            <w:pPr>
              <w:rPr>
                <w:sz w:val="22"/>
              </w:rPr>
            </w:pPr>
          </w:p>
          <w:p w14:paraId="6840FA52" w14:textId="77777777" w:rsidR="003A7EC0" w:rsidRDefault="003A7EC0">
            <w:pPr>
              <w:rPr>
                <w:sz w:val="22"/>
              </w:rPr>
            </w:pPr>
          </w:p>
          <w:p w14:paraId="6840FA53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（２）材料費　　　　計</w:t>
            </w:r>
            <w:r>
              <w:rPr>
                <w:rFonts w:hint="eastAsia"/>
                <w:sz w:val="22"/>
                <w:u w:val="single"/>
              </w:rPr>
              <w:t xml:space="preserve">　　　　　　　　円</w:t>
            </w:r>
          </w:p>
          <w:p w14:paraId="6840FA54" w14:textId="77777777" w:rsidR="003A7EC0" w:rsidRDefault="003A7EC0">
            <w:pPr>
              <w:ind w:firstLineChars="300" w:firstLine="490"/>
              <w:rPr>
                <w:sz w:val="22"/>
              </w:rPr>
            </w:pPr>
            <w:r>
              <w:rPr>
                <w:rFonts w:hint="eastAsia"/>
                <w:sz w:val="18"/>
              </w:rPr>
              <w:t xml:space="preserve">＜内　訳＞　　　</w:t>
            </w:r>
          </w:p>
          <w:p w14:paraId="6840FA55" w14:textId="77777777" w:rsidR="003A7EC0" w:rsidRDefault="003A7EC0">
            <w:pPr>
              <w:ind w:firstLineChars="100" w:firstLine="203"/>
              <w:rPr>
                <w:sz w:val="22"/>
              </w:rPr>
            </w:pPr>
          </w:p>
          <w:p w14:paraId="6840FA56" w14:textId="77777777" w:rsidR="003A7EC0" w:rsidRDefault="003A7EC0">
            <w:pPr>
              <w:rPr>
                <w:sz w:val="22"/>
              </w:rPr>
            </w:pPr>
          </w:p>
          <w:p w14:paraId="6840FA57" w14:textId="77777777" w:rsidR="003A7EC0" w:rsidRDefault="003A7EC0">
            <w:pPr>
              <w:rPr>
                <w:sz w:val="22"/>
              </w:rPr>
            </w:pPr>
          </w:p>
          <w:p w14:paraId="165C4AEC" w14:textId="77777777" w:rsidR="00A016D7" w:rsidRDefault="00A016D7">
            <w:pPr>
              <w:rPr>
                <w:sz w:val="22"/>
              </w:rPr>
            </w:pPr>
          </w:p>
          <w:p w14:paraId="6840FA58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（３）旅　費　　　　計</w:t>
            </w:r>
            <w:r>
              <w:rPr>
                <w:rFonts w:hint="eastAsia"/>
                <w:sz w:val="22"/>
                <w:u w:val="single"/>
              </w:rPr>
              <w:t xml:space="preserve">　　　　　　　　円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18"/>
              </w:rPr>
              <w:t>（申請額の</w:t>
            </w:r>
            <w:r>
              <w:rPr>
                <w:rFonts w:hint="eastAsia"/>
                <w:sz w:val="18"/>
              </w:rPr>
              <w:t>15</w:t>
            </w:r>
            <w:r>
              <w:rPr>
                <w:rFonts w:hint="eastAsia"/>
                <w:sz w:val="18"/>
              </w:rPr>
              <w:t>％を超えないようにして下さい。）</w:t>
            </w:r>
          </w:p>
          <w:p w14:paraId="6840FA59" w14:textId="77777777" w:rsidR="003A7EC0" w:rsidRDefault="003A7EC0">
            <w:pPr>
              <w:ind w:firstLineChars="300" w:firstLine="490"/>
              <w:rPr>
                <w:sz w:val="22"/>
              </w:rPr>
            </w:pPr>
            <w:r>
              <w:rPr>
                <w:rFonts w:hint="eastAsia"/>
                <w:sz w:val="18"/>
              </w:rPr>
              <w:t>＜内　訳＞</w:t>
            </w:r>
          </w:p>
          <w:p w14:paraId="6840FA5A" w14:textId="77777777" w:rsidR="003A7EC0" w:rsidRDefault="003A7EC0">
            <w:pPr>
              <w:ind w:firstLineChars="300" w:firstLine="610"/>
              <w:rPr>
                <w:sz w:val="22"/>
              </w:rPr>
            </w:pPr>
          </w:p>
          <w:p w14:paraId="6840FA5B" w14:textId="77777777" w:rsidR="003A7EC0" w:rsidRDefault="003A7EC0">
            <w:pPr>
              <w:rPr>
                <w:sz w:val="22"/>
              </w:rPr>
            </w:pPr>
          </w:p>
          <w:p w14:paraId="6840FA5C" w14:textId="77777777" w:rsidR="003A7EC0" w:rsidRDefault="003A7EC0">
            <w:pPr>
              <w:rPr>
                <w:sz w:val="22"/>
              </w:rPr>
            </w:pPr>
          </w:p>
          <w:p w14:paraId="6840FA5D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（４）その他　　　　計</w:t>
            </w:r>
            <w:r>
              <w:rPr>
                <w:rFonts w:hint="eastAsia"/>
                <w:sz w:val="22"/>
                <w:u w:val="single"/>
              </w:rPr>
              <w:t xml:space="preserve">　　　　　　　　円</w:t>
            </w:r>
          </w:p>
          <w:p w14:paraId="6840FA5E" w14:textId="77777777" w:rsidR="003A7EC0" w:rsidRDefault="003A7EC0">
            <w:pPr>
              <w:ind w:firstLineChars="300" w:firstLine="490"/>
              <w:rPr>
                <w:sz w:val="22"/>
              </w:rPr>
            </w:pPr>
            <w:r>
              <w:rPr>
                <w:rFonts w:hint="eastAsia"/>
                <w:sz w:val="18"/>
              </w:rPr>
              <w:t>＜内　訳＞</w:t>
            </w:r>
          </w:p>
          <w:p w14:paraId="08428C99" w14:textId="77777777" w:rsidR="003A7EC0" w:rsidRDefault="003A7EC0">
            <w:pPr>
              <w:spacing w:line="340" w:lineRule="exact"/>
              <w:jc w:val="left"/>
              <w:rPr>
                <w:sz w:val="16"/>
              </w:rPr>
            </w:pPr>
            <w:r>
              <w:rPr>
                <w:sz w:val="16"/>
              </w:rPr>
              <w:br w:type="page"/>
            </w:r>
          </w:p>
          <w:p w14:paraId="70354852" w14:textId="77777777" w:rsidR="00A016D7" w:rsidRDefault="00A016D7">
            <w:pPr>
              <w:spacing w:line="340" w:lineRule="exact"/>
              <w:jc w:val="left"/>
              <w:rPr>
                <w:sz w:val="16"/>
              </w:rPr>
            </w:pPr>
          </w:p>
          <w:p w14:paraId="6840FA5F" w14:textId="77777777" w:rsidR="00A016D7" w:rsidRDefault="00A016D7">
            <w:pPr>
              <w:spacing w:line="340" w:lineRule="exact"/>
              <w:jc w:val="left"/>
              <w:rPr>
                <w:rFonts w:eastAsia="ＭＳ ゴシック"/>
                <w:b/>
                <w:bCs/>
                <w:kern w:val="0"/>
                <w:sz w:val="24"/>
              </w:rPr>
            </w:pPr>
          </w:p>
        </w:tc>
      </w:tr>
    </w:tbl>
    <w:p w14:paraId="79BE7F70" w14:textId="77777777" w:rsidR="00A016D7" w:rsidRPr="00A016D7" w:rsidRDefault="00A016D7">
      <w:pPr>
        <w:ind w:firstLine="5494"/>
        <w:rPr>
          <w:sz w:val="22"/>
          <w:szCs w:val="22"/>
        </w:rPr>
      </w:pPr>
    </w:p>
    <w:p w14:paraId="6840FA61" w14:textId="458A2B0E" w:rsidR="003A7EC0" w:rsidRDefault="003A7EC0" w:rsidP="00306A9A">
      <w:pPr>
        <w:ind w:right="142" w:firstLine="5494"/>
        <w:jc w:val="right"/>
        <w:rPr>
          <w:sz w:val="16"/>
        </w:rPr>
      </w:pPr>
      <w:r>
        <w:rPr>
          <w:rFonts w:hint="eastAsia"/>
          <w:sz w:val="16"/>
        </w:rPr>
        <w:t>（公財）泉科学技術振興財団</w:t>
      </w:r>
      <w:r>
        <w:rPr>
          <w:rFonts w:hint="eastAsia"/>
          <w:sz w:val="16"/>
        </w:rPr>
        <w:t xml:space="preserve">  </w:t>
      </w:r>
      <w:r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4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p w14:paraId="30B891B3" w14:textId="77777777" w:rsidR="00AB4114" w:rsidRPr="00A016D7" w:rsidRDefault="00AB4114" w:rsidP="00AB4114">
      <w:bookmarkStart w:id="3" w:name="_Hlk160636615"/>
      <w:r w:rsidRPr="00A016D7">
        <w:rPr>
          <w:rFonts w:hint="eastAsia"/>
        </w:rPr>
        <w:lastRenderedPageBreak/>
        <w:t>（研究助成申請書）</w:t>
      </w:r>
    </w:p>
    <w:bookmarkEnd w:id="3"/>
    <w:p w14:paraId="6840FA66" w14:textId="77777777" w:rsidR="003A7EC0" w:rsidRDefault="003A7EC0">
      <w:pPr>
        <w:spacing w:line="300" w:lineRule="exact"/>
        <w:rPr>
          <w:b/>
          <w:bCs/>
          <w:sz w:val="28"/>
        </w:rPr>
      </w:pPr>
    </w:p>
    <w:p w14:paraId="6840FA68" w14:textId="7DC69D04" w:rsidR="003A7EC0" w:rsidRDefault="003A7EC0">
      <w:pPr>
        <w:spacing w:line="300" w:lineRule="exact"/>
        <w:rPr>
          <w:sz w:val="18"/>
        </w:rPr>
      </w:pPr>
      <w:r>
        <w:rPr>
          <w:rFonts w:hint="eastAsia"/>
          <w:b/>
          <w:bCs/>
          <w:sz w:val="28"/>
        </w:rPr>
        <w:t>他機関からの助成について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sz w:val="18"/>
        </w:rPr>
        <w:t>＊</w:t>
      </w:r>
      <w:r w:rsidR="00173019">
        <w:rPr>
          <w:rFonts w:hint="eastAsia"/>
          <w:sz w:val="18"/>
        </w:rPr>
        <w:t>直近約２年以内</w:t>
      </w:r>
      <w:r>
        <w:rPr>
          <w:rFonts w:hint="eastAsia"/>
          <w:sz w:val="18"/>
        </w:rPr>
        <w:t>で、本研究に関連するものについて、</w:t>
      </w:r>
      <w:r>
        <w:rPr>
          <w:rFonts w:hint="eastAsia"/>
          <w:b/>
          <w:bCs/>
          <w:sz w:val="18"/>
        </w:rPr>
        <w:t>必ず</w:t>
      </w:r>
      <w:r w:rsidR="00182DE2" w:rsidRPr="007C1B4C">
        <w:rPr>
          <w:rFonts w:hint="eastAsia"/>
          <w:b/>
          <w:bCs/>
          <w:sz w:val="18"/>
          <w:u w:val="single"/>
        </w:rPr>
        <w:t>年度と</w:t>
      </w:r>
      <w:r w:rsidRPr="007C1B4C">
        <w:rPr>
          <w:rFonts w:hint="eastAsia"/>
          <w:b/>
          <w:bCs/>
          <w:sz w:val="18"/>
          <w:u w:val="single"/>
        </w:rPr>
        <w:t>課題名</w:t>
      </w:r>
      <w:r w:rsidR="00182DE2" w:rsidRPr="007C1B4C">
        <w:rPr>
          <w:rFonts w:hint="eastAsia"/>
          <w:b/>
          <w:bCs/>
          <w:sz w:val="18"/>
          <w:u w:val="single"/>
        </w:rPr>
        <w:t>、</w:t>
      </w:r>
      <w:r w:rsidR="0014723E" w:rsidRPr="007C1B4C">
        <w:rPr>
          <w:rFonts w:hint="eastAsia"/>
          <w:b/>
          <w:bCs/>
          <w:sz w:val="18"/>
          <w:u w:val="single"/>
        </w:rPr>
        <w:t>金額</w:t>
      </w:r>
      <w:r w:rsidRPr="007C1B4C">
        <w:rPr>
          <w:rFonts w:hint="eastAsia"/>
          <w:b/>
          <w:bCs/>
          <w:sz w:val="18"/>
          <w:u w:val="single"/>
        </w:rPr>
        <w:t>を</w:t>
      </w:r>
      <w:r>
        <w:rPr>
          <w:rFonts w:hint="eastAsia"/>
          <w:b/>
          <w:bCs/>
          <w:sz w:val="18"/>
        </w:rPr>
        <w:t>ご記入ください</w:t>
      </w:r>
      <w:r>
        <w:rPr>
          <w:rFonts w:hint="eastAsia"/>
          <w:sz w:val="18"/>
        </w:rPr>
        <w:t>。</w:t>
      </w:r>
    </w:p>
    <w:tbl>
      <w:tblPr>
        <w:tblW w:w="10040" w:type="dxa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40"/>
      </w:tblGrid>
      <w:tr w:rsidR="003A7EC0" w14:paraId="6840FA75" w14:textId="77777777">
        <w:trPr>
          <w:trHeight w:val="4552"/>
        </w:trPr>
        <w:tc>
          <w:tcPr>
            <w:tcW w:w="10040" w:type="dxa"/>
          </w:tcPr>
          <w:p w14:paraId="6840FA69" w14:textId="77777777" w:rsidR="003A7EC0" w:rsidRDefault="003A7EC0">
            <w:r>
              <w:rPr>
                <w:rFonts w:hint="eastAsia"/>
              </w:rPr>
              <w:t>（１）科学研究費補助金（科研費）</w:t>
            </w:r>
            <w:r>
              <w:rPr>
                <w:rFonts w:hint="eastAsia"/>
                <w:sz w:val="18"/>
              </w:rPr>
              <w:t>・・・申請中の場合は＜申請中＞と記してください。</w:t>
            </w:r>
          </w:p>
          <w:p w14:paraId="6840FA6A" w14:textId="77777777" w:rsidR="003A7EC0" w:rsidRDefault="003A7EC0">
            <w:r>
              <w:rPr>
                <w:rFonts w:hint="eastAsia"/>
              </w:rPr>
              <w:t xml:space="preserve">　　　</w:t>
            </w:r>
          </w:p>
          <w:p w14:paraId="6840FA6B" w14:textId="77777777" w:rsidR="003A7EC0" w:rsidRDefault="003A7EC0"/>
          <w:p w14:paraId="6840FA6C" w14:textId="77777777" w:rsidR="003A7EC0" w:rsidRDefault="003A7EC0"/>
          <w:p w14:paraId="6840FA6D" w14:textId="77777777" w:rsidR="003A7EC0" w:rsidRDefault="003A7EC0"/>
          <w:p w14:paraId="6840FA6E" w14:textId="77777777" w:rsidR="003A7EC0" w:rsidRDefault="003A7EC0"/>
          <w:p w14:paraId="6840FA6F" w14:textId="77777777" w:rsidR="003A7EC0" w:rsidRDefault="003A7EC0"/>
          <w:p w14:paraId="130A8961" w14:textId="77777777" w:rsidR="00A016D7" w:rsidRDefault="00A016D7"/>
          <w:p w14:paraId="70E994F1" w14:textId="77777777" w:rsidR="00A016D7" w:rsidRDefault="00A016D7"/>
          <w:p w14:paraId="4B55E4D2" w14:textId="77777777" w:rsidR="00A016D7" w:rsidRDefault="00A016D7"/>
          <w:p w14:paraId="6840FA70" w14:textId="77777777" w:rsidR="003A7EC0" w:rsidRDefault="003A7EC0"/>
          <w:p w14:paraId="51D6EAED" w14:textId="77777777" w:rsidR="00A016D7" w:rsidRDefault="00A016D7"/>
          <w:p w14:paraId="2A7DDDF7" w14:textId="77777777" w:rsidR="00A016D7" w:rsidRDefault="00A016D7"/>
          <w:p w14:paraId="0F31BEE7" w14:textId="77777777" w:rsidR="00A016D7" w:rsidRDefault="00A016D7"/>
          <w:p w14:paraId="6840FA71" w14:textId="77777777" w:rsidR="003A7EC0" w:rsidRDefault="003A7EC0"/>
          <w:p w14:paraId="6840FA72" w14:textId="77777777" w:rsidR="003A7EC0" w:rsidRDefault="003A7EC0">
            <w:r>
              <w:rPr>
                <w:rFonts w:hint="eastAsia"/>
              </w:rPr>
              <w:t>（２）その他の機関からの助成金</w:t>
            </w:r>
            <w:r>
              <w:rPr>
                <w:rFonts w:hint="eastAsia"/>
                <w:sz w:val="18"/>
              </w:rPr>
              <w:t>・・・申請中の場合は＜申請中＞と記してください。</w:t>
            </w:r>
          </w:p>
          <w:p w14:paraId="6840FA73" w14:textId="20661647" w:rsidR="003A7EC0" w:rsidRDefault="003A7EC0"/>
          <w:p w14:paraId="24D7E799" w14:textId="77777777" w:rsidR="00A016D7" w:rsidRDefault="00A016D7"/>
          <w:p w14:paraId="7093837A" w14:textId="77777777" w:rsidR="00A016D7" w:rsidRDefault="00A016D7"/>
          <w:p w14:paraId="1F419143" w14:textId="77777777" w:rsidR="00A016D7" w:rsidRDefault="00A016D7"/>
          <w:p w14:paraId="757D34A7" w14:textId="77777777" w:rsidR="00A016D7" w:rsidRDefault="00A016D7"/>
          <w:p w14:paraId="3D320E19" w14:textId="7E3DB56D" w:rsidR="003A7EC0" w:rsidRDefault="003A7EC0"/>
          <w:p w14:paraId="563CEA01" w14:textId="77777777" w:rsidR="00A016D7" w:rsidRDefault="00A016D7"/>
          <w:p w14:paraId="239F5CD4" w14:textId="77777777" w:rsidR="00A016D7" w:rsidRDefault="00A016D7"/>
          <w:p w14:paraId="5AA91ED6" w14:textId="77777777" w:rsidR="00A016D7" w:rsidRDefault="00A016D7"/>
          <w:p w14:paraId="6D6F6F4A" w14:textId="77777777" w:rsidR="00A016D7" w:rsidRDefault="00A016D7"/>
          <w:p w14:paraId="04EBA1DE" w14:textId="77777777" w:rsidR="00A016D7" w:rsidRDefault="00A016D7"/>
          <w:p w14:paraId="3D53D6BD" w14:textId="77777777" w:rsidR="00A016D7" w:rsidRDefault="00A016D7"/>
          <w:p w14:paraId="12C081BC" w14:textId="77777777" w:rsidR="00A016D7" w:rsidRDefault="00A016D7"/>
          <w:p w14:paraId="6840FA74" w14:textId="77777777" w:rsidR="00A016D7" w:rsidRDefault="00A016D7"/>
        </w:tc>
      </w:tr>
    </w:tbl>
    <w:p w14:paraId="6840FA76" w14:textId="77777777" w:rsidR="003A7EC0" w:rsidRDefault="003A7EC0" w:rsidP="003808DD">
      <w:pPr>
        <w:spacing w:line="240" w:lineRule="exact"/>
        <w:ind w:left="4111" w:hangingChars="2014" w:hanging="4111"/>
        <w:rPr>
          <w:rFonts w:eastAsia="ＭＳ ゴシック"/>
          <w:b/>
          <w:bCs/>
          <w:sz w:val="22"/>
        </w:rPr>
      </w:pPr>
    </w:p>
    <w:p w14:paraId="6840FA77" w14:textId="77777777" w:rsidR="003A7EC0" w:rsidRDefault="003A7EC0" w:rsidP="003808DD">
      <w:pPr>
        <w:spacing w:line="320" w:lineRule="exact"/>
        <w:ind w:left="5324" w:hangingChars="2014" w:hanging="5324"/>
        <w:rPr>
          <w:b/>
          <w:bCs/>
          <w:sz w:val="22"/>
        </w:rPr>
      </w:pPr>
      <w:r>
        <w:rPr>
          <w:rFonts w:hint="eastAsia"/>
          <w:b/>
          <w:bCs/>
          <w:sz w:val="28"/>
        </w:rPr>
        <w:t>研　究　論　文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sz w:val="18"/>
        </w:rPr>
        <w:t>(</w:t>
      </w:r>
      <w:r>
        <w:rPr>
          <w:rFonts w:hint="eastAsia"/>
          <w:sz w:val="18"/>
        </w:rPr>
        <w:t>過去約５年以内のもので、</w:t>
      </w:r>
      <w:r>
        <w:rPr>
          <w:rFonts w:hint="eastAsia"/>
          <w:sz w:val="18"/>
        </w:rPr>
        <w:t>5</w:t>
      </w:r>
      <w:r>
        <w:rPr>
          <w:rFonts w:hint="eastAsia"/>
          <w:sz w:val="18"/>
        </w:rPr>
        <w:t>件程度</w:t>
      </w:r>
      <w:r>
        <w:rPr>
          <w:rFonts w:hint="eastAsia"/>
          <w:sz w:val="18"/>
        </w:rPr>
        <w:t>)</w:t>
      </w:r>
      <w:r>
        <w:rPr>
          <w:rFonts w:hint="eastAsia"/>
          <w:b/>
          <w:bCs/>
          <w:sz w:val="18"/>
        </w:rPr>
        <w:t xml:space="preserve">　</w:t>
      </w:r>
    </w:p>
    <w:p w14:paraId="6840FA78" w14:textId="75BEC32E" w:rsidR="003A7EC0" w:rsidRDefault="003A7EC0">
      <w:pPr>
        <w:ind w:left="3288" w:hangingChars="2014" w:hanging="3288"/>
        <w:rPr>
          <w:sz w:val="18"/>
        </w:rPr>
      </w:pPr>
      <w:r>
        <w:rPr>
          <w:rFonts w:hint="eastAsia"/>
          <w:sz w:val="18"/>
        </w:rPr>
        <w:t>＊　本研究の発想と関係の深いものに○を記してください。また、</w:t>
      </w:r>
      <w:r w:rsidRPr="0042484A">
        <w:rPr>
          <w:rFonts w:hint="eastAsia"/>
          <w:b/>
          <w:sz w:val="18"/>
        </w:rPr>
        <w:t>参考主要論文の</w:t>
      </w:r>
      <w:r w:rsidR="00A87DEC">
        <w:rPr>
          <w:rFonts w:hint="eastAsia"/>
          <w:b/>
          <w:sz w:val="18"/>
        </w:rPr>
        <w:t>1</w:t>
      </w:r>
      <w:r w:rsidR="00A87DEC">
        <w:rPr>
          <w:rFonts w:hint="eastAsia"/>
          <w:b/>
          <w:sz w:val="18"/>
        </w:rPr>
        <w:t>件</w:t>
      </w:r>
      <w:r w:rsidRPr="0042484A">
        <w:rPr>
          <w:rFonts w:hint="eastAsia"/>
          <w:b/>
          <w:sz w:val="18"/>
        </w:rPr>
        <w:t>について別刷りを</w:t>
      </w:r>
      <w:r w:rsidR="00EB3E88" w:rsidRPr="0042484A">
        <w:rPr>
          <w:rFonts w:hint="eastAsia"/>
          <w:b/>
          <w:sz w:val="18"/>
        </w:rPr>
        <w:t>.pdf</w:t>
      </w:r>
      <w:r w:rsidR="00EB3E88" w:rsidRPr="0042484A">
        <w:rPr>
          <w:rFonts w:hint="eastAsia"/>
          <w:b/>
          <w:sz w:val="18"/>
        </w:rPr>
        <w:t>で</w:t>
      </w:r>
      <w:r w:rsidRPr="0042484A">
        <w:rPr>
          <w:rFonts w:hint="eastAsia"/>
          <w:b/>
          <w:sz w:val="18"/>
        </w:rPr>
        <w:t>添付してください。</w:t>
      </w:r>
    </w:p>
    <w:tbl>
      <w:tblPr>
        <w:tblW w:w="10036" w:type="dxa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36"/>
      </w:tblGrid>
      <w:tr w:rsidR="003A7EC0" w14:paraId="6840FA80" w14:textId="77777777">
        <w:trPr>
          <w:trHeight w:val="4260"/>
        </w:trPr>
        <w:tc>
          <w:tcPr>
            <w:tcW w:w="10036" w:type="dxa"/>
          </w:tcPr>
          <w:p w14:paraId="6840FA79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6840FA7A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6840FA7B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6840FA7C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6840FA7D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6840FA7E" w14:textId="77777777" w:rsidR="003A7EC0" w:rsidRDefault="003A7EC0">
            <w:pPr>
              <w:ind w:left="3288" w:hangingChars="2014" w:hanging="3288"/>
              <w:rPr>
                <w:sz w:val="18"/>
              </w:rPr>
            </w:pPr>
          </w:p>
          <w:p w14:paraId="1718A43F" w14:textId="77777777" w:rsidR="003A7EC0" w:rsidRDefault="003A7EC0">
            <w:pPr>
              <w:rPr>
                <w:sz w:val="18"/>
              </w:rPr>
            </w:pPr>
          </w:p>
          <w:p w14:paraId="6E68913C" w14:textId="77777777" w:rsidR="00A016D7" w:rsidRDefault="00A016D7">
            <w:pPr>
              <w:rPr>
                <w:sz w:val="18"/>
              </w:rPr>
            </w:pPr>
          </w:p>
          <w:p w14:paraId="457AEC7A" w14:textId="77777777" w:rsidR="00A016D7" w:rsidRDefault="00A016D7">
            <w:pPr>
              <w:rPr>
                <w:sz w:val="18"/>
              </w:rPr>
            </w:pPr>
          </w:p>
          <w:p w14:paraId="76A93701" w14:textId="77777777" w:rsidR="00A016D7" w:rsidRDefault="00A016D7">
            <w:pPr>
              <w:rPr>
                <w:sz w:val="18"/>
              </w:rPr>
            </w:pPr>
          </w:p>
          <w:p w14:paraId="00641320" w14:textId="77777777" w:rsidR="00A016D7" w:rsidRDefault="00A016D7">
            <w:pPr>
              <w:rPr>
                <w:sz w:val="18"/>
              </w:rPr>
            </w:pPr>
          </w:p>
          <w:p w14:paraId="6510F9F0" w14:textId="77777777" w:rsidR="00A016D7" w:rsidRDefault="00A016D7">
            <w:pPr>
              <w:rPr>
                <w:sz w:val="18"/>
              </w:rPr>
            </w:pPr>
          </w:p>
          <w:p w14:paraId="67C048AE" w14:textId="77777777" w:rsidR="00A016D7" w:rsidRDefault="00A016D7">
            <w:pPr>
              <w:rPr>
                <w:sz w:val="18"/>
              </w:rPr>
            </w:pPr>
          </w:p>
          <w:p w14:paraId="67722C7D" w14:textId="77777777" w:rsidR="00A016D7" w:rsidRDefault="00A016D7">
            <w:pPr>
              <w:rPr>
                <w:sz w:val="18"/>
              </w:rPr>
            </w:pPr>
          </w:p>
          <w:p w14:paraId="00F5A613" w14:textId="77777777" w:rsidR="00A016D7" w:rsidRDefault="00A016D7">
            <w:pPr>
              <w:rPr>
                <w:sz w:val="18"/>
              </w:rPr>
            </w:pPr>
          </w:p>
          <w:p w14:paraId="365AFCE0" w14:textId="77777777" w:rsidR="00A016D7" w:rsidRDefault="00A016D7">
            <w:pPr>
              <w:rPr>
                <w:sz w:val="18"/>
              </w:rPr>
            </w:pPr>
          </w:p>
          <w:p w14:paraId="3C21CCB9" w14:textId="77777777" w:rsidR="00A016D7" w:rsidRDefault="00A016D7">
            <w:pPr>
              <w:rPr>
                <w:sz w:val="18"/>
              </w:rPr>
            </w:pPr>
          </w:p>
          <w:p w14:paraId="5B14046E" w14:textId="77777777" w:rsidR="00A016D7" w:rsidRDefault="00A016D7">
            <w:pPr>
              <w:rPr>
                <w:sz w:val="18"/>
              </w:rPr>
            </w:pPr>
          </w:p>
          <w:p w14:paraId="14C99485" w14:textId="77777777" w:rsidR="00A016D7" w:rsidRDefault="00A016D7">
            <w:pPr>
              <w:rPr>
                <w:sz w:val="18"/>
              </w:rPr>
            </w:pPr>
          </w:p>
          <w:p w14:paraId="764ECA26" w14:textId="77777777" w:rsidR="00A016D7" w:rsidRDefault="00A016D7">
            <w:pPr>
              <w:rPr>
                <w:sz w:val="18"/>
              </w:rPr>
            </w:pPr>
          </w:p>
          <w:p w14:paraId="15B2086C" w14:textId="77777777" w:rsidR="00A016D7" w:rsidRDefault="00A016D7">
            <w:pPr>
              <w:rPr>
                <w:sz w:val="18"/>
              </w:rPr>
            </w:pPr>
          </w:p>
          <w:p w14:paraId="31329F26" w14:textId="77777777" w:rsidR="00A016D7" w:rsidRDefault="00A016D7">
            <w:pPr>
              <w:rPr>
                <w:sz w:val="18"/>
              </w:rPr>
            </w:pPr>
          </w:p>
          <w:p w14:paraId="6840FA7F" w14:textId="77777777" w:rsidR="00A016D7" w:rsidRDefault="00A016D7">
            <w:pPr>
              <w:rPr>
                <w:sz w:val="18"/>
              </w:rPr>
            </w:pPr>
          </w:p>
        </w:tc>
      </w:tr>
    </w:tbl>
    <w:p w14:paraId="6840FA8A" w14:textId="77777777" w:rsidR="003A7EC0" w:rsidRDefault="003A7EC0">
      <w:pPr>
        <w:rPr>
          <w:sz w:val="22"/>
        </w:rPr>
      </w:pPr>
    </w:p>
    <w:p w14:paraId="6840FA90" w14:textId="55246108" w:rsidR="00AB4114" w:rsidRDefault="003A7EC0" w:rsidP="00306A9A">
      <w:pPr>
        <w:ind w:firstLine="5762"/>
        <w:jc w:val="right"/>
        <w:rPr>
          <w:sz w:val="16"/>
        </w:rPr>
      </w:pPr>
      <w:r>
        <w:rPr>
          <w:rFonts w:hint="eastAsia"/>
          <w:sz w:val="16"/>
        </w:rPr>
        <w:t xml:space="preserve"> </w:t>
      </w:r>
      <w:r>
        <w:rPr>
          <w:rFonts w:hint="eastAsia"/>
          <w:sz w:val="16"/>
        </w:rPr>
        <w:t>（公財）泉科学技術振興財団</w:t>
      </w:r>
      <w:r>
        <w:rPr>
          <w:rFonts w:hint="eastAsia"/>
          <w:sz w:val="16"/>
        </w:rPr>
        <w:t xml:space="preserve">  </w:t>
      </w:r>
      <w:r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5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p w14:paraId="2B7D1078" w14:textId="77777777" w:rsidR="00AB4114" w:rsidRDefault="00AB4114" w:rsidP="00A016D7">
      <w:pPr>
        <w:rPr>
          <w:sz w:val="16"/>
        </w:rPr>
      </w:pPr>
    </w:p>
    <w:p w14:paraId="4C8FA681" w14:textId="77777777" w:rsidR="00A016D7" w:rsidRPr="00A016D7" w:rsidRDefault="00A016D7" w:rsidP="00A016D7">
      <w:r w:rsidRPr="00A016D7">
        <w:rPr>
          <w:rFonts w:hint="eastAsia"/>
        </w:rPr>
        <w:lastRenderedPageBreak/>
        <w:t>（研究助成申請書）</w:t>
      </w:r>
    </w:p>
    <w:p w14:paraId="6840FA91" w14:textId="77777777" w:rsidR="007F449C" w:rsidRDefault="007F449C">
      <w:pPr>
        <w:ind w:firstLine="5762"/>
        <w:rPr>
          <w:sz w:val="16"/>
        </w:rPr>
      </w:pP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3A7EC0" w14:paraId="6840FAB9" w14:textId="77777777" w:rsidTr="00A016D7">
        <w:tc>
          <w:tcPr>
            <w:tcW w:w="9835" w:type="dxa"/>
          </w:tcPr>
          <w:p w14:paraId="6840FA93" w14:textId="77777777" w:rsidR="003A7EC0" w:rsidRDefault="003A7EC0">
            <w:pPr>
              <w:rPr>
                <w:sz w:val="22"/>
              </w:rPr>
            </w:pPr>
          </w:p>
          <w:p w14:paraId="6840FA94" w14:textId="77777777" w:rsidR="003A7EC0" w:rsidRDefault="003A7EC0">
            <w:pPr>
              <w:jc w:val="center"/>
              <w:rPr>
                <w:b/>
                <w:bCs/>
                <w:sz w:val="32"/>
              </w:rPr>
            </w:pPr>
            <w:r w:rsidRPr="00AB4114">
              <w:rPr>
                <w:rFonts w:hint="eastAsia"/>
                <w:b/>
                <w:bCs/>
                <w:spacing w:val="36"/>
                <w:kern w:val="0"/>
                <w:sz w:val="32"/>
                <w:fitText w:val="3860" w:id="-63798016"/>
              </w:rPr>
              <w:t>研究助成候補者推薦</w:t>
            </w:r>
            <w:r w:rsidRPr="00AB4114">
              <w:rPr>
                <w:rFonts w:hint="eastAsia"/>
                <w:b/>
                <w:bCs/>
                <w:kern w:val="0"/>
                <w:sz w:val="32"/>
                <w:fitText w:val="3860" w:id="-63798016"/>
              </w:rPr>
              <w:t>書</w:t>
            </w:r>
          </w:p>
          <w:p w14:paraId="6840FA95" w14:textId="77777777" w:rsidR="003A7EC0" w:rsidRDefault="003A7EC0">
            <w:pPr>
              <w:rPr>
                <w:sz w:val="22"/>
              </w:rPr>
            </w:pPr>
          </w:p>
          <w:p w14:paraId="6840FA96" w14:textId="77777777" w:rsidR="003A7EC0" w:rsidRDefault="003A7EC0">
            <w:pPr>
              <w:rPr>
                <w:sz w:val="22"/>
              </w:rPr>
            </w:pPr>
          </w:p>
          <w:p w14:paraId="6840FA97" w14:textId="77777777" w:rsidR="003A7EC0" w:rsidRDefault="003A7EC0">
            <w:pPr>
              <w:rPr>
                <w:sz w:val="22"/>
              </w:rPr>
            </w:pPr>
          </w:p>
          <w:p w14:paraId="6840FA98" w14:textId="77777777" w:rsidR="003A7EC0" w:rsidRDefault="003A7EC0">
            <w:pPr>
              <w:rPr>
                <w:sz w:val="22"/>
              </w:rPr>
            </w:pPr>
          </w:p>
          <w:p w14:paraId="6840FA99" w14:textId="77777777" w:rsidR="003A7EC0" w:rsidRDefault="003A7EC0">
            <w:pPr>
              <w:rPr>
                <w:sz w:val="22"/>
              </w:rPr>
            </w:pPr>
          </w:p>
          <w:p w14:paraId="6840FA9A" w14:textId="77777777" w:rsidR="003A7EC0" w:rsidRDefault="003A7EC0">
            <w:pPr>
              <w:rPr>
                <w:sz w:val="22"/>
              </w:rPr>
            </w:pPr>
          </w:p>
          <w:p w14:paraId="6840FA9B" w14:textId="77777777" w:rsidR="003A7EC0" w:rsidRDefault="003A7EC0">
            <w:pPr>
              <w:rPr>
                <w:sz w:val="22"/>
              </w:rPr>
            </w:pPr>
          </w:p>
          <w:p w14:paraId="6840FA9C" w14:textId="77777777" w:rsidR="003A7EC0" w:rsidRDefault="003A7EC0">
            <w:pPr>
              <w:rPr>
                <w:sz w:val="22"/>
              </w:rPr>
            </w:pPr>
          </w:p>
          <w:p w14:paraId="6840FA9D" w14:textId="77777777" w:rsidR="003A7EC0" w:rsidRDefault="003A7EC0">
            <w:pPr>
              <w:rPr>
                <w:sz w:val="22"/>
              </w:rPr>
            </w:pPr>
          </w:p>
          <w:p w14:paraId="6840FA9E" w14:textId="77777777" w:rsidR="003A7EC0" w:rsidRDefault="003A7EC0">
            <w:pPr>
              <w:rPr>
                <w:sz w:val="22"/>
              </w:rPr>
            </w:pPr>
          </w:p>
          <w:p w14:paraId="6840FA9F" w14:textId="77777777" w:rsidR="003A7EC0" w:rsidRDefault="003A7EC0">
            <w:pPr>
              <w:rPr>
                <w:sz w:val="22"/>
              </w:rPr>
            </w:pPr>
          </w:p>
          <w:p w14:paraId="6840FAA0" w14:textId="77777777" w:rsidR="003A7EC0" w:rsidRDefault="003A7EC0">
            <w:pPr>
              <w:rPr>
                <w:sz w:val="22"/>
              </w:rPr>
            </w:pPr>
          </w:p>
          <w:p w14:paraId="6840FAA1" w14:textId="77777777" w:rsidR="003A7EC0" w:rsidRDefault="003A7EC0">
            <w:pPr>
              <w:rPr>
                <w:sz w:val="22"/>
              </w:rPr>
            </w:pPr>
          </w:p>
          <w:p w14:paraId="6840FAA2" w14:textId="77777777" w:rsidR="003A7EC0" w:rsidRDefault="003A7EC0">
            <w:pPr>
              <w:rPr>
                <w:sz w:val="22"/>
              </w:rPr>
            </w:pPr>
          </w:p>
          <w:p w14:paraId="6840FAA3" w14:textId="77777777" w:rsidR="003A7EC0" w:rsidRDefault="003A7EC0">
            <w:pPr>
              <w:rPr>
                <w:sz w:val="22"/>
              </w:rPr>
            </w:pPr>
          </w:p>
          <w:p w14:paraId="6840FAA4" w14:textId="77777777" w:rsidR="003A7EC0" w:rsidRDefault="003A7EC0">
            <w:pPr>
              <w:rPr>
                <w:sz w:val="22"/>
              </w:rPr>
            </w:pPr>
          </w:p>
          <w:p w14:paraId="6840FAA5" w14:textId="77777777" w:rsidR="003A7EC0" w:rsidRDefault="003A7EC0">
            <w:pPr>
              <w:rPr>
                <w:sz w:val="22"/>
              </w:rPr>
            </w:pPr>
          </w:p>
          <w:p w14:paraId="6840FAA6" w14:textId="77777777" w:rsidR="003A7EC0" w:rsidRDefault="003A7EC0">
            <w:pPr>
              <w:rPr>
                <w:sz w:val="22"/>
              </w:rPr>
            </w:pPr>
          </w:p>
          <w:p w14:paraId="6840FAA7" w14:textId="77777777" w:rsidR="003A7EC0" w:rsidRDefault="003A7EC0">
            <w:pPr>
              <w:rPr>
                <w:sz w:val="22"/>
              </w:rPr>
            </w:pPr>
          </w:p>
          <w:p w14:paraId="6840FAA8" w14:textId="77777777" w:rsidR="003A7EC0" w:rsidRDefault="003A7EC0">
            <w:pPr>
              <w:rPr>
                <w:sz w:val="22"/>
              </w:rPr>
            </w:pPr>
          </w:p>
          <w:p w14:paraId="6840FAA9" w14:textId="77777777" w:rsidR="003A7EC0" w:rsidRDefault="003A7EC0">
            <w:pPr>
              <w:rPr>
                <w:sz w:val="22"/>
              </w:rPr>
            </w:pPr>
          </w:p>
          <w:p w14:paraId="6840FAAA" w14:textId="77777777" w:rsidR="003A7EC0" w:rsidRDefault="003A7EC0">
            <w:pPr>
              <w:rPr>
                <w:sz w:val="22"/>
              </w:rPr>
            </w:pPr>
          </w:p>
          <w:p w14:paraId="6840FAAB" w14:textId="77777777" w:rsidR="003A7EC0" w:rsidRDefault="003A7EC0">
            <w:pPr>
              <w:rPr>
                <w:sz w:val="22"/>
              </w:rPr>
            </w:pPr>
          </w:p>
          <w:p w14:paraId="6840FAAC" w14:textId="77777777" w:rsidR="003A7EC0" w:rsidRDefault="003A7EC0">
            <w:pPr>
              <w:rPr>
                <w:sz w:val="22"/>
              </w:rPr>
            </w:pPr>
          </w:p>
          <w:p w14:paraId="6840FAAD" w14:textId="77777777" w:rsidR="003A7EC0" w:rsidRDefault="003A7EC0">
            <w:pPr>
              <w:rPr>
                <w:sz w:val="22"/>
              </w:rPr>
            </w:pPr>
          </w:p>
          <w:p w14:paraId="6840FAAE" w14:textId="77777777" w:rsidR="003A7EC0" w:rsidRDefault="003A7EC0">
            <w:pPr>
              <w:rPr>
                <w:sz w:val="22"/>
              </w:rPr>
            </w:pPr>
          </w:p>
          <w:p w14:paraId="6840FAAF" w14:textId="77777777" w:rsidR="003A7EC0" w:rsidRDefault="003A7EC0">
            <w:pPr>
              <w:rPr>
                <w:sz w:val="22"/>
              </w:rPr>
            </w:pPr>
          </w:p>
          <w:p w14:paraId="6840FAB0" w14:textId="77777777" w:rsidR="003A7EC0" w:rsidRDefault="003A7EC0">
            <w:pPr>
              <w:rPr>
                <w:sz w:val="22"/>
              </w:rPr>
            </w:pPr>
          </w:p>
          <w:p w14:paraId="6840FAB1" w14:textId="77777777" w:rsidR="003A7EC0" w:rsidRDefault="003A7EC0">
            <w:pPr>
              <w:rPr>
                <w:sz w:val="22"/>
              </w:rPr>
            </w:pPr>
          </w:p>
          <w:p w14:paraId="6840FAB2" w14:textId="77777777" w:rsidR="003A7EC0" w:rsidRDefault="003A7EC0">
            <w:pPr>
              <w:rPr>
                <w:sz w:val="22"/>
              </w:rPr>
            </w:pPr>
          </w:p>
          <w:p w14:paraId="6840FAB3" w14:textId="77777777" w:rsidR="003A7EC0" w:rsidRDefault="003A7EC0">
            <w:pPr>
              <w:rPr>
                <w:sz w:val="24"/>
              </w:rPr>
            </w:pPr>
            <w:r>
              <w:rPr>
                <w:rFonts w:hint="eastAsia"/>
                <w:sz w:val="22"/>
              </w:rPr>
              <w:t xml:space="preserve">　　　　　　　　　　　</w:t>
            </w:r>
            <w:r w:rsidRPr="00AB4114">
              <w:rPr>
                <w:rFonts w:hint="eastAsia"/>
                <w:spacing w:val="13"/>
                <w:kern w:val="0"/>
                <w:sz w:val="24"/>
                <w:fitText w:val="2895" w:id="-63798015"/>
              </w:rPr>
              <w:t>推薦者　所属機関・職</w:t>
            </w:r>
            <w:r w:rsidRPr="00AB4114">
              <w:rPr>
                <w:rFonts w:hint="eastAsia"/>
                <w:spacing w:val="-2"/>
                <w:kern w:val="0"/>
                <w:sz w:val="24"/>
                <w:fitText w:val="2895" w:id="-63798015"/>
              </w:rPr>
              <w:t>名</w:t>
            </w:r>
          </w:p>
          <w:p w14:paraId="6840FAB4" w14:textId="77777777" w:rsidR="003A7EC0" w:rsidRDefault="003A7EC0">
            <w:pPr>
              <w:rPr>
                <w:sz w:val="22"/>
              </w:rPr>
            </w:pPr>
          </w:p>
          <w:p w14:paraId="6840FAB5" w14:textId="77777777" w:rsidR="003A7EC0" w:rsidRDefault="003A7EC0">
            <w:pPr>
              <w:rPr>
                <w:sz w:val="22"/>
              </w:rPr>
            </w:pPr>
          </w:p>
          <w:p w14:paraId="6840FAB6" w14:textId="77777777" w:rsidR="003A7EC0" w:rsidRDefault="003A7EC0">
            <w:pPr>
              <w:rPr>
                <w:sz w:val="24"/>
              </w:rPr>
            </w:pPr>
            <w:r>
              <w:rPr>
                <w:rFonts w:hint="eastAsia"/>
                <w:sz w:val="22"/>
              </w:rPr>
              <w:t xml:space="preserve">　　　　　　　　　　　　　　　　　　　</w:t>
            </w:r>
            <w:r>
              <w:rPr>
                <w:rFonts w:hint="eastAsia"/>
                <w:sz w:val="24"/>
              </w:rPr>
              <w:t>署　名　　　　　　　　　　　　　　　　　　印</w:t>
            </w:r>
          </w:p>
          <w:p w14:paraId="6840FAB7" w14:textId="77777777" w:rsidR="003A7EC0" w:rsidRDefault="003A7EC0">
            <w:pPr>
              <w:rPr>
                <w:sz w:val="22"/>
              </w:rPr>
            </w:pPr>
          </w:p>
          <w:p w14:paraId="6840FAB8" w14:textId="77777777" w:rsidR="003A7EC0" w:rsidRDefault="003A7EC0">
            <w:pPr>
              <w:rPr>
                <w:sz w:val="22"/>
              </w:rPr>
            </w:pPr>
          </w:p>
        </w:tc>
      </w:tr>
    </w:tbl>
    <w:p w14:paraId="6840FABA" w14:textId="77777777" w:rsidR="003A7EC0" w:rsidRDefault="003A7EC0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3A7EC0" w14:paraId="6840FAC8" w14:textId="77777777">
        <w:trPr>
          <w:trHeight w:val="3660"/>
        </w:trPr>
        <w:tc>
          <w:tcPr>
            <w:tcW w:w="9835" w:type="dxa"/>
          </w:tcPr>
          <w:p w14:paraId="6840FABB" w14:textId="77777777" w:rsidR="003A7EC0" w:rsidRDefault="003A7EC0">
            <w:pPr>
              <w:rPr>
                <w:sz w:val="22"/>
              </w:rPr>
            </w:pPr>
          </w:p>
          <w:p w14:paraId="6840FABC" w14:textId="77777777" w:rsidR="003A7EC0" w:rsidRDefault="003A7EC0">
            <w:pPr>
              <w:jc w:val="center"/>
              <w:rPr>
                <w:b/>
                <w:sz w:val="32"/>
              </w:rPr>
            </w:pPr>
            <w:r w:rsidRPr="00AB4114">
              <w:rPr>
                <w:rFonts w:hint="eastAsia"/>
                <w:b/>
                <w:spacing w:val="60"/>
                <w:kern w:val="0"/>
                <w:sz w:val="32"/>
                <w:fitText w:val="3860" w:id="-63798014"/>
              </w:rPr>
              <w:t>所属機関長の承諾</w:t>
            </w:r>
            <w:r w:rsidRPr="00AB4114">
              <w:rPr>
                <w:rFonts w:hint="eastAsia"/>
                <w:b/>
                <w:spacing w:val="4"/>
                <w:kern w:val="0"/>
                <w:sz w:val="32"/>
                <w:fitText w:val="3860" w:id="-63798014"/>
              </w:rPr>
              <w:t>書</w:t>
            </w:r>
          </w:p>
          <w:p w14:paraId="6840FABD" w14:textId="77777777" w:rsidR="003A7EC0" w:rsidRDefault="003A7EC0">
            <w:pPr>
              <w:rPr>
                <w:sz w:val="22"/>
              </w:rPr>
            </w:pPr>
          </w:p>
          <w:p w14:paraId="6840FABE" w14:textId="77777777" w:rsidR="003A7EC0" w:rsidRDefault="003A7EC0">
            <w:pPr>
              <w:rPr>
                <w:b/>
                <w:sz w:val="24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>
              <w:rPr>
                <w:rFonts w:hint="eastAsia"/>
                <w:b/>
                <w:sz w:val="24"/>
              </w:rPr>
              <w:t>本申請が研究助成対象課題に選択された場合、研究実施を承諾いたします。</w:t>
            </w:r>
          </w:p>
          <w:p w14:paraId="6840FABF" w14:textId="77777777" w:rsidR="003A7EC0" w:rsidRDefault="003A7EC0">
            <w:pPr>
              <w:rPr>
                <w:sz w:val="22"/>
              </w:rPr>
            </w:pPr>
          </w:p>
          <w:p w14:paraId="6840FAC0" w14:textId="7EAE23BB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</w:t>
            </w:r>
            <w:r w:rsidR="009F0032" w:rsidRPr="009F0032">
              <w:rPr>
                <w:rFonts w:hint="eastAsia"/>
                <w:color w:val="FF0000"/>
                <w:sz w:val="22"/>
              </w:rPr>
              <w:t xml:space="preserve"> </w:t>
            </w:r>
            <w:r w:rsidR="009F0032" w:rsidRPr="009F0032">
              <w:rPr>
                <w:color w:val="FF0000"/>
                <w:sz w:val="22"/>
              </w:rPr>
              <w:t xml:space="preserve">   </w:t>
            </w:r>
            <w:r w:rsidRPr="009F0032">
              <w:rPr>
                <w:rFonts w:hint="eastAsia"/>
                <w:color w:val="FF0000"/>
                <w:sz w:val="22"/>
              </w:rPr>
              <w:t xml:space="preserve">　　</w:t>
            </w:r>
            <w:r w:rsidRPr="001643B7"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</w:rPr>
              <w:t xml:space="preserve">　　　月　　　日</w:t>
            </w:r>
          </w:p>
          <w:p w14:paraId="6840FAC1" w14:textId="77777777" w:rsidR="003A7EC0" w:rsidRDefault="003A7EC0">
            <w:pPr>
              <w:rPr>
                <w:sz w:val="22"/>
              </w:rPr>
            </w:pPr>
          </w:p>
          <w:p w14:paraId="6840FAC2" w14:textId="77777777" w:rsidR="003A7EC0" w:rsidRDefault="003A7EC0">
            <w:pPr>
              <w:rPr>
                <w:sz w:val="22"/>
              </w:rPr>
            </w:pPr>
          </w:p>
          <w:p w14:paraId="6840FAC3" w14:textId="42352D88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</w:t>
            </w:r>
            <w:r w:rsidRPr="001856B0">
              <w:rPr>
                <w:rFonts w:hint="eastAsia"/>
                <w:spacing w:val="8"/>
                <w:kern w:val="0"/>
                <w:sz w:val="22"/>
                <w:fitText w:val="2475" w:id="-916808448"/>
              </w:rPr>
              <w:t>所属機関長</w:t>
            </w:r>
            <w:r w:rsidR="001856B0" w:rsidRPr="001856B0">
              <w:rPr>
                <w:rFonts w:hint="eastAsia"/>
                <w:spacing w:val="8"/>
                <w:kern w:val="0"/>
                <w:sz w:val="22"/>
                <w:fitText w:val="2475" w:id="-916808448"/>
              </w:rPr>
              <w:t xml:space="preserve"> </w:t>
            </w:r>
            <w:r w:rsidRPr="001856B0">
              <w:rPr>
                <w:rFonts w:hint="eastAsia"/>
                <w:spacing w:val="8"/>
                <w:kern w:val="0"/>
                <w:sz w:val="22"/>
                <w:fitText w:val="2475" w:id="-916808448"/>
              </w:rPr>
              <w:t>職</w:t>
            </w:r>
            <w:r w:rsidR="001856B0" w:rsidRPr="001856B0">
              <w:rPr>
                <w:rFonts w:hint="eastAsia"/>
                <w:spacing w:val="8"/>
                <w:kern w:val="0"/>
                <w:sz w:val="22"/>
                <w:fitText w:val="2475" w:id="-916808448"/>
              </w:rPr>
              <w:t>名・</w:t>
            </w:r>
            <w:r w:rsidRPr="001856B0">
              <w:rPr>
                <w:rFonts w:hint="eastAsia"/>
                <w:spacing w:val="8"/>
                <w:kern w:val="0"/>
                <w:sz w:val="22"/>
                <w:fitText w:val="2475" w:id="-916808448"/>
              </w:rPr>
              <w:t>氏</w:t>
            </w:r>
            <w:r w:rsidRPr="001856B0">
              <w:rPr>
                <w:rFonts w:hint="eastAsia"/>
                <w:spacing w:val="3"/>
                <w:kern w:val="0"/>
                <w:sz w:val="22"/>
                <w:fitText w:val="2475" w:id="-916808448"/>
              </w:rPr>
              <w:t>名</w:t>
            </w:r>
            <w:r>
              <w:rPr>
                <w:rFonts w:hint="eastAsia"/>
                <w:sz w:val="22"/>
              </w:rPr>
              <w:t xml:space="preserve">　　　　　　　　　　　　　　　　　　　　　　　職　印</w:t>
            </w:r>
          </w:p>
          <w:p w14:paraId="6840FAC4" w14:textId="77777777" w:rsidR="003A7EC0" w:rsidRDefault="003A7EC0">
            <w:pPr>
              <w:rPr>
                <w:sz w:val="22"/>
              </w:rPr>
            </w:pPr>
          </w:p>
          <w:p w14:paraId="6840FAC5" w14:textId="77777777" w:rsidR="003A7EC0" w:rsidRDefault="003A7EC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</w:t>
            </w:r>
          </w:p>
          <w:p w14:paraId="6840FAC7" w14:textId="77777777" w:rsidR="003A7EC0" w:rsidRDefault="003A7EC0" w:rsidP="004D5F7E">
            <w:pPr>
              <w:rPr>
                <w:sz w:val="22"/>
              </w:rPr>
            </w:pPr>
          </w:p>
        </w:tc>
      </w:tr>
    </w:tbl>
    <w:p w14:paraId="6840FAC9" w14:textId="19F0EDC9" w:rsidR="003A7EC0" w:rsidRDefault="003A7EC0" w:rsidP="00306A9A">
      <w:pPr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  <w:r>
        <w:rPr>
          <w:rFonts w:hint="eastAsia"/>
          <w:sz w:val="16"/>
        </w:rPr>
        <w:t>（公財）泉科学技術振興財団</w:t>
      </w:r>
      <w:r>
        <w:rPr>
          <w:rFonts w:hint="eastAsia"/>
          <w:sz w:val="16"/>
        </w:rPr>
        <w:t xml:space="preserve">  </w:t>
      </w:r>
      <w:r w:rsidRPr="00A016D7">
        <w:rPr>
          <w:rFonts w:hint="eastAsia"/>
          <w:sz w:val="20"/>
        </w:rPr>
        <w:t>No.</w:t>
      </w:r>
      <w:r w:rsidR="00A129B9" w:rsidRPr="00A016D7">
        <w:rPr>
          <w:sz w:val="20"/>
        </w:rPr>
        <w:t>6</w:t>
      </w:r>
      <w:r w:rsidR="00EC37FC" w:rsidRPr="00EC37FC">
        <w:rPr>
          <w:rFonts w:hint="eastAsia"/>
          <w:sz w:val="16"/>
          <w:szCs w:val="16"/>
        </w:rPr>
        <w:t xml:space="preserve">　</w:t>
      </w:r>
      <w:r w:rsidR="00EC37FC">
        <w:rPr>
          <w:rFonts w:hint="eastAsia"/>
          <w:sz w:val="16"/>
          <w:szCs w:val="16"/>
        </w:rPr>
        <w:t xml:space="preserve">　　</w:t>
      </w:r>
      <w:r w:rsidR="00EC37FC" w:rsidRPr="00EC37FC">
        <w:rPr>
          <w:sz w:val="16"/>
          <w:szCs w:val="16"/>
        </w:rPr>
        <w:t>(v</w:t>
      </w:r>
      <w:r w:rsidR="00566469">
        <w:rPr>
          <w:sz w:val="16"/>
          <w:szCs w:val="16"/>
        </w:rPr>
        <w:t>2604</w:t>
      </w:r>
      <w:r w:rsidR="00EC37FC" w:rsidRPr="00EC37FC">
        <w:rPr>
          <w:sz w:val="16"/>
          <w:szCs w:val="16"/>
        </w:rPr>
        <w:t>)</w:t>
      </w:r>
    </w:p>
    <w:sectPr w:rsidR="003A7EC0" w:rsidSect="006956AA">
      <w:pgSz w:w="11906" w:h="16838" w:code="9"/>
      <w:pgMar w:top="709" w:right="851" w:bottom="567" w:left="1418" w:header="851" w:footer="992" w:gutter="0"/>
      <w:cols w:space="425"/>
      <w:docGrid w:type="linesAndChars" w:linePitch="285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73E7A" w14:textId="77777777" w:rsidR="00C341AA" w:rsidRDefault="00C341AA" w:rsidP="007F449C">
      <w:r>
        <w:separator/>
      </w:r>
    </w:p>
  </w:endnote>
  <w:endnote w:type="continuationSeparator" w:id="0">
    <w:p w14:paraId="747D6D53" w14:textId="77777777" w:rsidR="00C341AA" w:rsidRDefault="00C341AA" w:rsidP="007F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1CDA" w14:textId="77777777" w:rsidR="00C341AA" w:rsidRDefault="00C341AA" w:rsidP="007F449C">
      <w:r>
        <w:separator/>
      </w:r>
    </w:p>
  </w:footnote>
  <w:footnote w:type="continuationSeparator" w:id="0">
    <w:p w14:paraId="18370A1B" w14:textId="77777777" w:rsidR="00C341AA" w:rsidRDefault="00C341AA" w:rsidP="007F4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179DC"/>
    <w:multiLevelType w:val="singleLevel"/>
    <w:tmpl w:val="9AF08160"/>
    <w:lvl w:ilvl="0">
      <w:numFmt w:val="bullet"/>
      <w:lvlText w:val="＊"/>
      <w:lvlJc w:val="left"/>
      <w:pPr>
        <w:tabs>
          <w:tab w:val="num" w:pos="4440"/>
        </w:tabs>
        <w:ind w:left="4440" w:hanging="150"/>
      </w:pPr>
      <w:rPr>
        <w:rFonts w:ascii="ＭＳ 明朝" w:hint="eastAsia"/>
      </w:rPr>
    </w:lvl>
  </w:abstractNum>
  <w:abstractNum w:abstractNumId="1" w15:restartNumberingAfterBreak="0">
    <w:nsid w:val="2EFA71FD"/>
    <w:multiLevelType w:val="hybridMultilevel"/>
    <w:tmpl w:val="73DEA12E"/>
    <w:lvl w:ilvl="0" w:tplc="0D249F0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6130D"/>
    <w:multiLevelType w:val="hybridMultilevel"/>
    <w:tmpl w:val="7B9EE59A"/>
    <w:lvl w:ilvl="0" w:tplc="C7A80F2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150FA7"/>
    <w:multiLevelType w:val="hybridMultilevel"/>
    <w:tmpl w:val="34528FC2"/>
    <w:lvl w:ilvl="0" w:tplc="4922281C">
      <w:start w:val="1"/>
      <w:numFmt w:val="upperLetter"/>
      <w:lvlText w:val="%1."/>
      <w:lvlJc w:val="left"/>
      <w:pPr>
        <w:tabs>
          <w:tab w:val="num" w:pos="1185"/>
        </w:tabs>
        <w:ind w:left="1185" w:hanging="465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7323BDC"/>
    <w:multiLevelType w:val="hybridMultilevel"/>
    <w:tmpl w:val="27BA91C4"/>
    <w:lvl w:ilvl="0" w:tplc="BD22388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eastAsia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F01895"/>
    <w:multiLevelType w:val="hybridMultilevel"/>
    <w:tmpl w:val="B8E255F8"/>
    <w:lvl w:ilvl="0" w:tplc="D6540A46">
      <w:start w:val="2"/>
      <w:numFmt w:val="upperLetter"/>
      <w:lvlText w:val="%1."/>
      <w:lvlJc w:val="left"/>
      <w:pPr>
        <w:tabs>
          <w:tab w:val="num" w:pos="1170"/>
        </w:tabs>
        <w:ind w:left="1170" w:hanging="450"/>
      </w:pPr>
      <w:rPr>
        <w:rFonts w:hint="eastAsia"/>
      </w:rPr>
    </w:lvl>
    <w:lvl w:ilvl="1" w:tplc="A3DEFDF6">
      <w:start w:val="1"/>
      <w:numFmt w:val="decimalFullWidth"/>
      <w:lvlText w:val="%2．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270053">
    <w:abstractNumId w:val="0"/>
  </w:num>
  <w:num w:numId="2" w16cid:durableId="948052417">
    <w:abstractNumId w:val="3"/>
  </w:num>
  <w:num w:numId="3" w16cid:durableId="1729374794">
    <w:abstractNumId w:val="5"/>
  </w:num>
  <w:num w:numId="4" w16cid:durableId="869562765">
    <w:abstractNumId w:val="2"/>
  </w:num>
  <w:num w:numId="5" w16cid:durableId="1457795194">
    <w:abstractNumId w:val="4"/>
  </w:num>
  <w:num w:numId="6" w16cid:durableId="145049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attachedTemplate r:id="rId1"/>
  <w:defaultTabStop w:val="851"/>
  <w:drawingGridHorizontalSpacing w:val="193"/>
  <w:drawingGridVerticalSpacing w:val="28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49C"/>
    <w:rsid w:val="00000601"/>
    <w:rsid w:val="00026B4A"/>
    <w:rsid w:val="00051B0E"/>
    <w:rsid w:val="00072199"/>
    <w:rsid w:val="00085765"/>
    <w:rsid w:val="00085F8B"/>
    <w:rsid w:val="00096673"/>
    <w:rsid w:val="00097355"/>
    <w:rsid w:val="000C302E"/>
    <w:rsid w:val="000C52F2"/>
    <w:rsid w:val="000F23AF"/>
    <w:rsid w:val="001217D2"/>
    <w:rsid w:val="00130F96"/>
    <w:rsid w:val="0014723E"/>
    <w:rsid w:val="00151DAF"/>
    <w:rsid w:val="001643B7"/>
    <w:rsid w:val="00171733"/>
    <w:rsid w:val="00173019"/>
    <w:rsid w:val="00174F18"/>
    <w:rsid w:val="00176C39"/>
    <w:rsid w:val="00182DE2"/>
    <w:rsid w:val="001856B0"/>
    <w:rsid w:val="001A284F"/>
    <w:rsid w:val="001F6947"/>
    <w:rsid w:val="00201060"/>
    <w:rsid w:val="0021257A"/>
    <w:rsid w:val="00212894"/>
    <w:rsid w:val="00223E9F"/>
    <w:rsid w:val="00226DC3"/>
    <w:rsid w:val="00241ABC"/>
    <w:rsid w:val="002437E4"/>
    <w:rsid w:val="002548C3"/>
    <w:rsid w:val="0025771E"/>
    <w:rsid w:val="00270E66"/>
    <w:rsid w:val="002C2DFD"/>
    <w:rsid w:val="002C6CEA"/>
    <w:rsid w:val="002F5965"/>
    <w:rsid w:val="00306A9A"/>
    <w:rsid w:val="00322E52"/>
    <w:rsid w:val="00325C9D"/>
    <w:rsid w:val="003266F6"/>
    <w:rsid w:val="0033333D"/>
    <w:rsid w:val="003472EA"/>
    <w:rsid w:val="0035668F"/>
    <w:rsid w:val="0036715B"/>
    <w:rsid w:val="003808DD"/>
    <w:rsid w:val="003A2325"/>
    <w:rsid w:val="003A7EC0"/>
    <w:rsid w:val="003B0043"/>
    <w:rsid w:val="003B0DD5"/>
    <w:rsid w:val="003B4D40"/>
    <w:rsid w:val="003B6969"/>
    <w:rsid w:val="003D0B65"/>
    <w:rsid w:val="003D0E75"/>
    <w:rsid w:val="003E38D1"/>
    <w:rsid w:val="003E7A06"/>
    <w:rsid w:val="00401F85"/>
    <w:rsid w:val="00421877"/>
    <w:rsid w:val="0042484A"/>
    <w:rsid w:val="004252C3"/>
    <w:rsid w:val="00450139"/>
    <w:rsid w:val="00492962"/>
    <w:rsid w:val="004967C1"/>
    <w:rsid w:val="004A0FD0"/>
    <w:rsid w:val="004B6B21"/>
    <w:rsid w:val="004C0999"/>
    <w:rsid w:val="004C7D22"/>
    <w:rsid w:val="004D5F7E"/>
    <w:rsid w:val="004D73FD"/>
    <w:rsid w:val="004E7749"/>
    <w:rsid w:val="004F0AFC"/>
    <w:rsid w:val="00516CA5"/>
    <w:rsid w:val="00520314"/>
    <w:rsid w:val="00524853"/>
    <w:rsid w:val="00566469"/>
    <w:rsid w:val="005A22E0"/>
    <w:rsid w:val="005B1B44"/>
    <w:rsid w:val="005B4232"/>
    <w:rsid w:val="005B60B8"/>
    <w:rsid w:val="005D5C84"/>
    <w:rsid w:val="00611540"/>
    <w:rsid w:val="00633A18"/>
    <w:rsid w:val="006427FB"/>
    <w:rsid w:val="00645A89"/>
    <w:rsid w:val="00651B35"/>
    <w:rsid w:val="006614A8"/>
    <w:rsid w:val="006956AA"/>
    <w:rsid w:val="006B1397"/>
    <w:rsid w:val="006D65FF"/>
    <w:rsid w:val="006E6800"/>
    <w:rsid w:val="006F3BD3"/>
    <w:rsid w:val="007100A1"/>
    <w:rsid w:val="00710CF1"/>
    <w:rsid w:val="00715893"/>
    <w:rsid w:val="007169C2"/>
    <w:rsid w:val="00722FCC"/>
    <w:rsid w:val="007250D0"/>
    <w:rsid w:val="007822A4"/>
    <w:rsid w:val="00791E14"/>
    <w:rsid w:val="007C1B4C"/>
    <w:rsid w:val="007C312A"/>
    <w:rsid w:val="007C57D3"/>
    <w:rsid w:val="007E02C4"/>
    <w:rsid w:val="007F449C"/>
    <w:rsid w:val="00867D07"/>
    <w:rsid w:val="00877712"/>
    <w:rsid w:val="0089619E"/>
    <w:rsid w:val="008B2566"/>
    <w:rsid w:val="008C6BE2"/>
    <w:rsid w:val="00915311"/>
    <w:rsid w:val="0092119A"/>
    <w:rsid w:val="00924A55"/>
    <w:rsid w:val="009366DF"/>
    <w:rsid w:val="0094645D"/>
    <w:rsid w:val="00965234"/>
    <w:rsid w:val="00992713"/>
    <w:rsid w:val="009A21FB"/>
    <w:rsid w:val="009A3CFE"/>
    <w:rsid w:val="009A7381"/>
    <w:rsid w:val="009D176B"/>
    <w:rsid w:val="009F0032"/>
    <w:rsid w:val="00A016D7"/>
    <w:rsid w:val="00A129B9"/>
    <w:rsid w:val="00A33CF5"/>
    <w:rsid w:val="00A467A5"/>
    <w:rsid w:val="00A81DB8"/>
    <w:rsid w:val="00A87DEC"/>
    <w:rsid w:val="00A94269"/>
    <w:rsid w:val="00AA3232"/>
    <w:rsid w:val="00AB4114"/>
    <w:rsid w:val="00AC4177"/>
    <w:rsid w:val="00AC50F1"/>
    <w:rsid w:val="00AD1CC3"/>
    <w:rsid w:val="00B0553D"/>
    <w:rsid w:val="00B0640A"/>
    <w:rsid w:val="00B33EA8"/>
    <w:rsid w:val="00B81694"/>
    <w:rsid w:val="00B83D37"/>
    <w:rsid w:val="00B907DA"/>
    <w:rsid w:val="00BC76AD"/>
    <w:rsid w:val="00BE574A"/>
    <w:rsid w:val="00BE6AA4"/>
    <w:rsid w:val="00BE6D9A"/>
    <w:rsid w:val="00C25B58"/>
    <w:rsid w:val="00C341AA"/>
    <w:rsid w:val="00C401DD"/>
    <w:rsid w:val="00C45CE2"/>
    <w:rsid w:val="00C54F68"/>
    <w:rsid w:val="00C56152"/>
    <w:rsid w:val="00C6267F"/>
    <w:rsid w:val="00C65527"/>
    <w:rsid w:val="00C717FA"/>
    <w:rsid w:val="00CB3C06"/>
    <w:rsid w:val="00CB79D7"/>
    <w:rsid w:val="00CC67B5"/>
    <w:rsid w:val="00CD1BAC"/>
    <w:rsid w:val="00CF37D9"/>
    <w:rsid w:val="00D11A4D"/>
    <w:rsid w:val="00D11BA2"/>
    <w:rsid w:val="00D15D73"/>
    <w:rsid w:val="00D277BB"/>
    <w:rsid w:val="00D3096E"/>
    <w:rsid w:val="00D31CAF"/>
    <w:rsid w:val="00D40B0E"/>
    <w:rsid w:val="00D62FCB"/>
    <w:rsid w:val="00D66EE2"/>
    <w:rsid w:val="00D823C6"/>
    <w:rsid w:val="00D82D83"/>
    <w:rsid w:val="00DA3DA6"/>
    <w:rsid w:val="00DB6049"/>
    <w:rsid w:val="00DB61B1"/>
    <w:rsid w:val="00E00610"/>
    <w:rsid w:val="00E21A82"/>
    <w:rsid w:val="00E35FAE"/>
    <w:rsid w:val="00E472CE"/>
    <w:rsid w:val="00E86F68"/>
    <w:rsid w:val="00E96EC1"/>
    <w:rsid w:val="00EB3E88"/>
    <w:rsid w:val="00EC37FC"/>
    <w:rsid w:val="00F05DFE"/>
    <w:rsid w:val="00F21285"/>
    <w:rsid w:val="00F27DF9"/>
    <w:rsid w:val="00F4281A"/>
    <w:rsid w:val="00F4692F"/>
    <w:rsid w:val="00FC501C"/>
    <w:rsid w:val="00FC6D86"/>
    <w:rsid w:val="00FE4954"/>
    <w:rsid w:val="00FF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40F97E"/>
  <w15:docId w15:val="{2602F81C-51C7-4895-9605-D3250C1D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11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7F449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7F449C"/>
    <w:rPr>
      <w:kern w:val="2"/>
      <w:sz w:val="21"/>
    </w:rPr>
  </w:style>
  <w:style w:type="paragraph" w:styleId="a6">
    <w:name w:val="footer"/>
    <w:basedOn w:val="a"/>
    <w:link w:val="a7"/>
    <w:uiPriority w:val="99"/>
    <w:unhideWhenUsed/>
    <w:rsid w:val="007F449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7F449C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41\NEWDOC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NEWDOC.DOT</Template>
  <TotalTime>2</TotalTime>
  <Pages>6</Pages>
  <Words>318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様式（１）　　　　　　　　　　　　　　　　　　　　　　　　　　　　　　申請受付</vt:lpstr>
      <vt:lpstr>様式（１）　　　　　　　　　　　　　　　　　　　　　　　　　　　　　　申請受付</vt:lpstr>
    </vt:vector>
  </TitlesOfParts>
  <Company>Microsoft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様式（１）　　　　　　　　　　　　　　　　　　　　　　　　　　　　　　申請受付</dc:title>
  <dc:creator>泉科学技術振興財団</dc:creator>
  <cp:lastModifiedBy>木澤義一</cp:lastModifiedBy>
  <cp:revision>3</cp:revision>
  <cp:lastPrinted>2023-03-01T06:36:00Z</cp:lastPrinted>
  <dcterms:created xsi:type="dcterms:W3CDTF">2026-04-02T00:51:00Z</dcterms:created>
  <dcterms:modified xsi:type="dcterms:W3CDTF">2026-04-02T00:53:00Z</dcterms:modified>
</cp:coreProperties>
</file>